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559" w:rsidRPr="00844559" w:rsidRDefault="00844559" w:rsidP="00844559">
      <w:pPr>
        <w:rPr>
          <w:sz w:val="20"/>
          <w:szCs w:val="20"/>
          <w:u w:val="single"/>
        </w:rPr>
      </w:pPr>
      <w:r w:rsidRPr="009705E9">
        <w:rPr>
          <w:rFonts w:asciiTheme="minorBidi" w:hAnsiTheme="minorBidi" w:cstheme="minorBidi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BED71D4" wp14:editId="5F34D849">
            <wp:simplePos x="0" y="0"/>
            <wp:positionH relativeFrom="margin">
              <wp:posOffset>-179070</wp:posOffset>
            </wp:positionH>
            <wp:positionV relativeFrom="page">
              <wp:posOffset>85725</wp:posOffset>
            </wp:positionV>
            <wp:extent cx="7196455" cy="1666875"/>
            <wp:effectExtent l="0" t="0" r="4445" b="9525"/>
            <wp:wrapThrough wrapText="bothSides">
              <wp:wrapPolygon edited="0">
                <wp:start x="0" y="0"/>
                <wp:lineTo x="0" y="21477"/>
                <wp:lineTo x="21556" y="21477"/>
                <wp:lineTo x="2155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-inspirational-quote-A4-format-2-01 (1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b="12582"/>
                    <a:stretch/>
                  </pic:blipFill>
                  <pic:spPr bwMode="auto">
                    <a:xfrm>
                      <a:off x="0" y="0"/>
                      <a:ext cx="7196455" cy="166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4559">
        <w:rPr>
          <w:b/>
          <w:bCs/>
          <w:sz w:val="20"/>
          <w:szCs w:val="20"/>
          <w:u w:val="single"/>
        </w:rPr>
        <w:t>Non -Prescription Medication Request Form</w:t>
      </w:r>
    </w:p>
    <w:p w:rsidR="00844559" w:rsidRPr="00844559" w:rsidRDefault="00844559" w:rsidP="00844559">
      <w:pPr>
        <w:rPr>
          <w:sz w:val="20"/>
          <w:szCs w:val="20"/>
          <w:u w:val="single"/>
        </w:rPr>
      </w:pPr>
    </w:p>
    <w:p w:rsidR="00CA1C10" w:rsidRPr="00844559" w:rsidRDefault="00844559" w:rsidP="00844559">
      <w:pPr>
        <w:spacing w:after="236"/>
        <w:rPr>
          <w:sz w:val="20"/>
          <w:szCs w:val="20"/>
          <w:u w:val="single"/>
        </w:rPr>
      </w:pPr>
      <w:r w:rsidRPr="009705E9">
        <w:rPr>
          <w:sz w:val="20"/>
          <w:szCs w:val="20"/>
        </w:rPr>
        <w:t>The school will not give your child medicine unless you complete and sign this form, and the school has a policy that the staff can administer medicine</w:t>
      </w:r>
      <w:r w:rsidRPr="009705E9">
        <w:rPr>
          <w:noProof/>
          <w:sz w:val="20"/>
          <w:szCs w:val="20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6"/>
        <w:gridCol w:w="7076"/>
      </w:tblGrid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 of Child</w:t>
            </w:r>
          </w:p>
        </w:tc>
        <w:tc>
          <w:tcPr>
            <w:tcW w:w="7076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  <w:tc>
          <w:tcPr>
            <w:tcW w:w="7076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</w:t>
            </w:r>
          </w:p>
        </w:tc>
        <w:tc>
          <w:tcPr>
            <w:tcW w:w="7076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Medical Condition or Illness</w:t>
            </w:r>
          </w:p>
        </w:tc>
        <w:tc>
          <w:tcPr>
            <w:tcW w:w="7076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44559" w:rsidRPr="00844559" w:rsidRDefault="00844559" w:rsidP="00DF0059">
      <w:pPr>
        <w:spacing w:after="200" w:line="276" w:lineRule="auto"/>
        <w:rPr>
          <w:rFonts w:asciiTheme="minorHAnsi" w:hAnsiTheme="minorHAnsi" w:cstheme="minorHAnsi"/>
          <w:sz w:val="2"/>
          <w:szCs w:val="2"/>
        </w:rPr>
      </w:pPr>
    </w:p>
    <w:p w:rsidR="00844559" w:rsidRPr="00844559" w:rsidRDefault="00844559" w:rsidP="00DF0059">
      <w:pPr>
        <w:spacing w:after="200" w:line="276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4455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Medicine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6"/>
        <w:gridCol w:w="7081"/>
      </w:tblGrid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Name/type of medicine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44559" w:rsidRPr="00844559" w:rsidRDefault="00844559" w:rsidP="00844559">
            <w:p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844559">
              <w:rPr>
                <w:rFonts w:ascii="Courier New" w:hAnsi="Courier New" w:cs="Courier New"/>
                <w:sz w:val="16"/>
                <w:szCs w:val="16"/>
              </w:rPr>
              <w:t>as described on the container)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4559" w:rsidRP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Expiry Date, Dosage and Method 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844559">
            <w:pPr>
              <w:spacing w:before="240"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Expiry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date:…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……………………………</w:t>
            </w:r>
          </w:p>
          <w:p w:rsidR="00844559" w:rsidRDefault="00844559" w:rsidP="00844559">
            <w:pPr>
              <w:spacing w:before="240"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Dosage/Method……………………………………………………………………………………….......</w:t>
            </w: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Timing 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91141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When required</w:t>
            </w: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Are there any side effects that the school/setting needs to know about?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P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Procedures to take in an emergency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44559" w:rsidRPr="00844559" w:rsidRDefault="00844559" w:rsidP="00DF0059">
      <w:pPr>
        <w:spacing w:after="200" w:line="276" w:lineRule="auto"/>
        <w:rPr>
          <w:rFonts w:asciiTheme="minorHAnsi" w:hAnsiTheme="minorHAnsi" w:cstheme="minorHAnsi"/>
          <w:sz w:val="2"/>
          <w:szCs w:val="2"/>
        </w:rPr>
      </w:pPr>
    </w:p>
    <w:p w:rsidR="00844559" w:rsidRDefault="00844559" w:rsidP="00844559">
      <w:pPr>
        <w:spacing w:after="143" w:line="259" w:lineRule="auto"/>
        <w:ind w:left="101" w:hanging="10"/>
        <w:rPr>
          <w:b/>
          <w:bCs/>
          <w:i/>
          <w:iCs/>
          <w:sz w:val="20"/>
          <w:szCs w:val="20"/>
        </w:rPr>
      </w:pPr>
      <w:r w:rsidRPr="00844559">
        <w:rPr>
          <w:b/>
          <w:bCs/>
          <w:i/>
          <w:iCs/>
          <w:sz w:val="20"/>
          <w:szCs w:val="20"/>
        </w:rPr>
        <w:t>NB: Medicines must be in the original container as dispensed by the pharmacy</w:t>
      </w:r>
    </w:p>
    <w:p w:rsidR="00844559" w:rsidRPr="00844559" w:rsidRDefault="00844559" w:rsidP="00844559">
      <w:pPr>
        <w:spacing w:after="143" w:line="259" w:lineRule="auto"/>
        <w:ind w:left="101" w:hanging="10"/>
        <w:rPr>
          <w:b/>
          <w:bCs/>
          <w:sz w:val="2"/>
          <w:szCs w:val="2"/>
          <w:u w:val="single"/>
        </w:rPr>
      </w:pPr>
    </w:p>
    <w:p w:rsidR="00844559" w:rsidRPr="00844559" w:rsidRDefault="00844559" w:rsidP="00844559">
      <w:pPr>
        <w:spacing w:after="143" w:line="259" w:lineRule="auto"/>
        <w:ind w:left="101" w:hanging="1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Contact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7081"/>
      </w:tblGrid>
      <w:tr w:rsidR="00844559" w:rsidTr="00844559"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Name 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Daytime telephone 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Relationship to child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rPr>
          <w:trHeight w:val="623"/>
        </w:trPr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F25F4C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2266949</wp:posOffset>
                      </wp:positionH>
                      <wp:positionV relativeFrom="paragraph">
                        <wp:posOffset>485775</wp:posOffset>
                      </wp:positionV>
                      <wp:extent cx="4502785" cy="9525"/>
                      <wp:effectExtent l="0" t="0" r="31115" b="2857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0278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50CDE9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5pt,38.25pt" to="533.0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" strokecolor="#4579b8 [3044]"/>
                  </w:pict>
                </mc:Fallback>
              </mc:AlternateContent>
            </w:r>
            <w:r w:rsidR="00844559" w:rsidRPr="00844559">
              <w:rPr>
                <w:rFonts w:asciiTheme="minorHAnsi" w:hAnsiTheme="minorHAnsi" w:cstheme="minorHAnsi"/>
                <w:sz w:val="22"/>
                <w:szCs w:val="22"/>
              </w:rPr>
              <w:t>I understand that I must deliver the medication personally to:</w:t>
            </w:r>
          </w:p>
          <w:p w:rsidR="00404DEC" w:rsidRPr="00844559" w:rsidRDefault="00404DEC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Signature Parent/Carer: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To the Medical Officer/office</w:t>
            </w:r>
          </w:p>
          <w:p w:rsidR="00F25F4C" w:rsidRDefault="00F25F4C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44559" w:rsidRDefault="00844559" w:rsidP="002369BF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sectPr w:rsidR="00844559" w:rsidSect="003E014E">
      <w:footerReference w:type="default" r:id="rId8"/>
      <w:pgSz w:w="11906" w:h="16838"/>
      <w:pgMar w:top="0" w:right="567" w:bottom="0" w:left="567" w:header="709" w:footer="7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166" w:rsidRDefault="00A32166">
      <w:r>
        <w:separator/>
      </w:r>
    </w:p>
  </w:endnote>
  <w:endnote w:type="continuationSeparator" w:id="0">
    <w:p w:rsidR="00A32166" w:rsidRDefault="00A3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303" w:rsidRPr="00586147" w:rsidRDefault="00375303" w:rsidP="00375303">
    <w:pPr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Thomas Hickman School, Belgrave Road, Aylesbury, Bucks, HP19 9HP</w:t>
    </w:r>
  </w:p>
  <w:p w:rsidR="00375303" w:rsidRPr="00586147" w:rsidRDefault="00375303" w:rsidP="00375303">
    <w:pPr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Telephone: 01296 485683   Email:office@thomashickman.bucks.sch.uk</w:t>
    </w:r>
  </w:p>
  <w:p w:rsidR="00375303" w:rsidRPr="00586147" w:rsidRDefault="00375303" w:rsidP="00375303">
    <w:pPr>
      <w:spacing w:line="220" w:lineRule="exact"/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 xml:space="preserve">Website: </w:t>
    </w:r>
    <w:hyperlink r:id="rId1" w:history="1">
      <w:r w:rsidRPr="00586147">
        <w:rPr>
          <w:rStyle w:val="Hyperlink"/>
          <w:rFonts w:asciiTheme="minorHAnsi" w:hAnsiTheme="minorHAnsi" w:cstheme="minorHAnsi"/>
        </w:rPr>
        <w:t>www.thomashickman.bucks.sch.uk</w:t>
      </w:r>
    </w:hyperlink>
  </w:p>
  <w:p w:rsidR="006508BD" w:rsidRDefault="00375303" w:rsidP="006508BD">
    <w:pPr>
      <w:spacing w:line="220" w:lineRule="exact"/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Head</w:t>
    </w:r>
    <w:r w:rsidR="00FB2AD5" w:rsidRPr="00586147">
      <w:rPr>
        <w:rFonts w:asciiTheme="minorHAnsi" w:hAnsiTheme="minorHAnsi" w:cstheme="minorHAnsi"/>
      </w:rPr>
      <w:t xml:space="preserve"> </w:t>
    </w:r>
    <w:r w:rsidRPr="00586147">
      <w:rPr>
        <w:rFonts w:asciiTheme="minorHAnsi" w:hAnsiTheme="minorHAnsi" w:cstheme="minorHAnsi"/>
      </w:rPr>
      <w:t>teacher: Pippa Brand-</w:t>
    </w:r>
    <w:proofErr w:type="spellStart"/>
    <w:r w:rsidRPr="00586147">
      <w:rPr>
        <w:rFonts w:asciiTheme="minorHAnsi" w:hAnsiTheme="minorHAnsi" w:cstheme="minorHAnsi"/>
      </w:rPr>
      <w:t>Benee</w:t>
    </w:r>
    <w:proofErr w:type="spellEnd"/>
  </w:p>
  <w:p w:rsidR="006508BD" w:rsidRPr="00586147" w:rsidRDefault="00C4563B" w:rsidP="00C4563B">
    <w:pPr>
      <w:spacing w:line="220" w:lineRule="exact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1092835" cy="546100"/>
          <wp:effectExtent l="0" t="0" r="0" b="6350"/>
          <wp:wrapThrough wrapText="bothSides">
            <wp:wrapPolygon edited="0">
              <wp:start x="0" y="0"/>
              <wp:lineTo x="0" y="21098"/>
              <wp:lineTo x="21085" y="21098"/>
              <wp:lineTo x="21085" y="0"/>
              <wp:lineTo x="0" y="0"/>
            </wp:wrapPolygon>
          </wp:wrapThrough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wnload (5)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283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4697095</wp:posOffset>
          </wp:positionH>
          <wp:positionV relativeFrom="paragraph">
            <wp:posOffset>11430</wp:posOffset>
          </wp:positionV>
          <wp:extent cx="854710" cy="569595"/>
          <wp:effectExtent l="0" t="0" r="2540" b="1905"/>
          <wp:wrapThrough wrapText="bothSides">
            <wp:wrapPolygon edited="0">
              <wp:start x="0" y="0"/>
              <wp:lineTo x="0" y="20950"/>
              <wp:lineTo x="21183" y="20950"/>
              <wp:lineTo x="21183" y="0"/>
              <wp:lineTo x="0" y="0"/>
            </wp:wrapPolygon>
          </wp:wrapThrough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games gold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4710" cy="569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15240</wp:posOffset>
          </wp:positionV>
          <wp:extent cx="2422525" cy="597535"/>
          <wp:effectExtent l="0" t="0" r="0" b="0"/>
          <wp:wrapThrough wrapText="bothSides">
            <wp:wrapPolygon edited="0">
              <wp:start x="0" y="0"/>
              <wp:lineTo x="0" y="20659"/>
              <wp:lineTo x="21402" y="20659"/>
              <wp:lineTo x="21402" y="0"/>
              <wp:lineTo x="0" y="0"/>
            </wp:wrapPolygon>
          </wp:wrapThrough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smark.jpg"/>
                  <pic:cNvPicPr/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53" t="24636" r="9509" b="23844"/>
                  <a:stretch/>
                </pic:blipFill>
                <pic:spPr bwMode="auto">
                  <a:xfrm>
                    <a:off x="0" y="0"/>
                    <a:ext cx="2422525" cy="5975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2166" w:rsidRDefault="00A321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166" w:rsidRDefault="00A32166">
      <w:r>
        <w:separator/>
      </w:r>
    </w:p>
  </w:footnote>
  <w:footnote w:type="continuationSeparator" w:id="0">
    <w:p w:rsidR="00A32166" w:rsidRDefault="00A32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BB2"/>
    <w:multiLevelType w:val="hybridMultilevel"/>
    <w:tmpl w:val="9FCE4CBA"/>
    <w:lvl w:ilvl="0" w:tplc="A4D4C7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962B4"/>
    <w:multiLevelType w:val="hybridMultilevel"/>
    <w:tmpl w:val="DAAC9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D5837"/>
    <w:multiLevelType w:val="hybridMultilevel"/>
    <w:tmpl w:val="184C6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DD0438"/>
    <w:multiLevelType w:val="hybridMultilevel"/>
    <w:tmpl w:val="1F22D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F1E59"/>
    <w:multiLevelType w:val="hybridMultilevel"/>
    <w:tmpl w:val="194CE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27751"/>
    <w:multiLevelType w:val="hybridMultilevel"/>
    <w:tmpl w:val="E6AE3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003A6"/>
    <w:multiLevelType w:val="hybridMultilevel"/>
    <w:tmpl w:val="380CB6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1167D4"/>
    <w:multiLevelType w:val="hybridMultilevel"/>
    <w:tmpl w:val="767AB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855AC"/>
    <w:multiLevelType w:val="hybridMultilevel"/>
    <w:tmpl w:val="8BAA86EE"/>
    <w:lvl w:ilvl="0" w:tplc="0B668E9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E486C"/>
    <w:multiLevelType w:val="hybridMultilevel"/>
    <w:tmpl w:val="C6147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B3D90"/>
    <w:multiLevelType w:val="hybridMultilevel"/>
    <w:tmpl w:val="EEBA104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1A559E"/>
    <w:multiLevelType w:val="hybridMultilevel"/>
    <w:tmpl w:val="AA6ED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421AFF"/>
    <w:multiLevelType w:val="hybridMultilevel"/>
    <w:tmpl w:val="144E6A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CF7704"/>
    <w:multiLevelType w:val="hybridMultilevel"/>
    <w:tmpl w:val="2714A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4179D"/>
    <w:multiLevelType w:val="hybridMultilevel"/>
    <w:tmpl w:val="3DDA4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0"/>
  </w:num>
  <w:num w:numId="5">
    <w:abstractNumId w:val="11"/>
  </w:num>
  <w:num w:numId="6">
    <w:abstractNumId w:val="14"/>
  </w:num>
  <w:num w:numId="7">
    <w:abstractNumId w:val="13"/>
  </w:num>
  <w:num w:numId="8">
    <w:abstractNumId w:val="5"/>
  </w:num>
  <w:num w:numId="9">
    <w:abstractNumId w:val="4"/>
  </w:num>
  <w:num w:numId="10">
    <w:abstractNumId w:val="12"/>
  </w:num>
  <w:num w:numId="11">
    <w:abstractNumId w:val="9"/>
  </w:num>
  <w:num w:numId="12">
    <w:abstractNumId w:val="7"/>
  </w:num>
  <w:num w:numId="13">
    <w:abstractNumId w:val="2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720"/>
  <w:noPunctuationKerning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4C4"/>
    <w:rsid w:val="000533B3"/>
    <w:rsid w:val="000625D6"/>
    <w:rsid w:val="0007669F"/>
    <w:rsid w:val="000825B1"/>
    <w:rsid w:val="00092EAB"/>
    <w:rsid w:val="000D5FC2"/>
    <w:rsid w:val="001371F2"/>
    <w:rsid w:val="00175716"/>
    <w:rsid w:val="001A1801"/>
    <w:rsid w:val="001C4791"/>
    <w:rsid w:val="001D7C05"/>
    <w:rsid w:val="001F314F"/>
    <w:rsid w:val="00215919"/>
    <w:rsid w:val="002369BF"/>
    <w:rsid w:val="002901A4"/>
    <w:rsid w:val="0029663D"/>
    <w:rsid w:val="002D602B"/>
    <w:rsid w:val="00320880"/>
    <w:rsid w:val="00336086"/>
    <w:rsid w:val="00375303"/>
    <w:rsid w:val="00395156"/>
    <w:rsid w:val="003A3BA8"/>
    <w:rsid w:val="003B0A45"/>
    <w:rsid w:val="003B19B7"/>
    <w:rsid w:val="003B52CD"/>
    <w:rsid w:val="003E014E"/>
    <w:rsid w:val="003F6325"/>
    <w:rsid w:val="00404DEC"/>
    <w:rsid w:val="004213B4"/>
    <w:rsid w:val="00425205"/>
    <w:rsid w:val="00492662"/>
    <w:rsid w:val="004A5520"/>
    <w:rsid w:val="004A560D"/>
    <w:rsid w:val="004E7FDA"/>
    <w:rsid w:val="005234C4"/>
    <w:rsid w:val="00550B9A"/>
    <w:rsid w:val="0058489C"/>
    <w:rsid w:val="00586147"/>
    <w:rsid w:val="00597539"/>
    <w:rsid w:val="005B4629"/>
    <w:rsid w:val="005D019C"/>
    <w:rsid w:val="00615B20"/>
    <w:rsid w:val="006508BD"/>
    <w:rsid w:val="00654455"/>
    <w:rsid w:val="006608B9"/>
    <w:rsid w:val="00660B92"/>
    <w:rsid w:val="0066614A"/>
    <w:rsid w:val="006925F1"/>
    <w:rsid w:val="00695810"/>
    <w:rsid w:val="006C3A47"/>
    <w:rsid w:val="00773534"/>
    <w:rsid w:val="00783134"/>
    <w:rsid w:val="007A439A"/>
    <w:rsid w:val="007E4EE3"/>
    <w:rsid w:val="007F12D9"/>
    <w:rsid w:val="008373D0"/>
    <w:rsid w:val="00844559"/>
    <w:rsid w:val="0085409F"/>
    <w:rsid w:val="00860E08"/>
    <w:rsid w:val="00874A2C"/>
    <w:rsid w:val="008E467D"/>
    <w:rsid w:val="00911413"/>
    <w:rsid w:val="009165B3"/>
    <w:rsid w:val="00925E58"/>
    <w:rsid w:val="00964212"/>
    <w:rsid w:val="00995FA8"/>
    <w:rsid w:val="009B3003"/>
    <w:rsid w:val="009B4808"/>
    <w:rsid w:val="009B58DD"/>
    <w:rsid w:val="009E50EA"/>
    <w:rsid w:val="00A026EF"/>
    <w:rsid w:val="00A32166"/>
    <w:rsid w:val="00A43408"/>
    <w:rsid w:val="00A62D48"/>
    <w:rsid w:val="00A708E5"/>
    <w:rsid w:val="00AC0EFB"/>
    <w:rsid w:val="00AD09B5"/>
    <w:rsid w:val="00AF5860"/>
    <w:rsid w:val="00B07F30"/>
    <w:rsid w:val="00BB56BB"/>
    <w:rsid w:val="00BD2414"/>
    <w:rsid w:val="00BD74DC"/>
    <w:rsid w:val="00BE0D58"/>
    <w:rsid w:val="00BE3AD3"/>
    <w:rsid w:val="00C02FB3"/>
    <w:rsid w:val="00C15C21"/>
    <w:rsid w:val="00C4563B"/>
    <w:rsid w:val="00CA1C10"/>
    <w:rsid w:val="00CB1036"/>
    <w:rsid w:val="00CE2D6C"/>
    <w:rsid w:val="00D06FAF"/>
    <w:rsid w:val="00D201C3"/>
    <w:rsid w:val="00D2387F"/>
    <w:rsid w:val="00D35318"/>
    <w:rsid w:val="00D95882"/>
    <w:rsid w:val="00DA2FD0"/>
    <w:rsid w:val="00DC4EF9"/>
    <w:rsid w:val="00DF0059"/>
    <w:rsid w:val="00E43657"/>
    <w:rsid w:val="00E43A31"/>
    <w:rsid w:val="00E64A40"/>
    <w:rsid w:val="00E81E94"/>
    <w:rsid w:val="00E976FE"/>
    <w:rsid w:val="00EB3C48"/>
    <w:rsid w:val="00F14892"/>
    <w:rsid w:val="00F20B48"/>
    <w:rsid w:val="00F25F4C"/>
    <w:rsid w:val="00F61FE2"/>
    <w:rsid w:val="00F661CF"/>
    <w:rsid w:val="00FB2AD5"/>
    <w:rsid w:val="00FC5287"/>
    <w:rsid w:val="00FD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7697"/>
    <o:shapelayout v:ext="edit">
      <o:idmap v:ext="edit" data="1"/>
    </o:shapelayout>
  </w:shapeDefaults>
  <w:decimalSymbol w:val="."/>
  <w:listSeparator w:val=","/>
  <w14:docId w14:val="16F7F394"/>
  <w15:docId w15:val="{17C92AD6-E1D7-4759-90B0-CE5DF294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Salutation">
    <w:name w:val="Salutation"/>
    <w:basedOn w:val="Normal"/>
    <w:next w:val="Normal"/>
  </w:style>
  <w:style w:type="paragraph" w:styleId="Date">
    <w:name w:val="Date"/>
    <w:basedOn w:val="Normal"/>
    <w:next w:val="Normal"/>
  </w:style>
  <w:style w:type="paragraph" w:styleId="Closing">
    <w:name w:val="Closing"/>
    <w:basedOn w:val="Normal"/>
  </w:style>
  <w:style w:type="paragraph" w:styleId="Signature">
    <w:name w:val="Signature"/>
    <w:basedOn w:val="Normal"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color w:val="0000FF"/>
      <w:u w:val="single"/>
    </w:rPr>
  </w:style>
  <w:style w:type="table" w:styleId="TableGrid">
    <w:name w:val="Table Grid"/>
    <w:basedOn w:val="TableNormal"/>
    <w:uiPriority w:val="59"/>
    <w:rsid w:val="007F12D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5B20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D95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CB10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0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hyperlink" Target="http://www.thomashickman.bucks.sch.uk" TargetMode="External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ta\AppData\Local\Microsoft\Windows\Temporary%20Internet%20Files\Content.IE5\5YTPWQ03\Headed%20PaperTH%20May%201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Headed PaperTH May 13</Template>
  <TotalTime>1</TotalTime>
  <Pages>2</Pages>
  <Words>118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Wendover C</vt:lpstr>
    </vt:vector>
  </TitlesOfParts>
  <Company>Buckinghamshire County Council</Company>
  <LinksUpToDate>false</LinksUpToDate>
  <CharactersWithSpaces>853</CharactersWithSpaces>
  <SharedDoc>false</SharedDoc>
  <HLinks>
    <vt:vector size="6" baseType="variant">
      <vt:variant>
        <vt:i4>6619214</vt:i4>
      </vt:variant>
      <vt:variant>
        <vt:i4>0</vt:i4>
      </vt:variant>
      <vt:variant>
        <vt:i4>0</vt:i4>
      </vt:variant>
      <vt:variant>
        <vt:i4>5</vt:i4>
      </vt:variant>
      <vt:variant>
        <vt:lpwstr>mailto:office@thomashickman.bucks.sch.uk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Wendover C</dc:title>
  <dc:creator>Nita Harris</dc:creator>
  <cp:lastModifiedBy>Joanne Lyons</cp:lastModifiedBy>
  <cp:revision>3</cp:revision>
  <cp:lastPrinted>2019-07-23T07:33:00Z</cp:lastPrinted>
  <dcterms:created xsi:type="dcterms:W3CDTF">2025-01-28T16:19:00Z</dcterms:created>
  <dcterms:modified xsi:type="dcterms:W3CDTF">2025-08-05T09:56:00Z</dcterms:modified>
</cp:coreProperties>
</file>