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59" w:rsidRPr="00F35C3A" w:rsidRDefault="00F35C3A" w:rsidP="00844559">
      <w:pPr>
        <w:rPr>
          <w:b/>
          <w:bCs/>
          <w:sz w:val="20"/>
          <w:szCs w:val="20"/>
          <w:u w:val="single"/>
        </w:rPr>
      </w:pPr>
      <w:r w:rsidRPr="00F35C3A">
        <w:rPr>
          <w:b/>
          <w:bCs/>
          <w:sz w:val="20"/>
          <w:szCs w:val="20"/>
          <w:u w:val="single"/>
        </w:rPr>
        <w:t>Health Care Plan/Prescription Medication Request/Emergency Inhaler Consent Form - ASTHMA</w:t>
      </w:r>
    </w:p>
    <w:p w:rsidR="00844559" w:rsidRPr="00844559" w:rsidRDefault="00844559" w:rsidP="00844559">
      <w:pPr>
        <w:rPr>
          <w:sz w:val="20"/>
          <w:szCs w:val="20"/>
          <w:u w:val="single"/>
        </w:rPr>
      </w:pPr>
    </w:p>
    <w:p w:rsidR="00CA1C10" w:rsidRPr="00844559" w:rsidRDefault="00844559" w:rsidP="00844559">
      <w:pPr>
        <w:spacing w:after="236"/>
        <w:rPr>
          <w:sz w:val="20"/>
          <w:szCs w:val="20"/>
          <w:u w:val="single"/>
        </w:rPr>
      </w:pPr>
      <w:r w:rsidRPr="009705E9">
        <w:rPr>
          <w:sz w:val="20"/>
          <w:szCs w:val="20"/>
        </w:rPr>
        <w:t>The school will not give your child medicine unless you complete and sign this form, and the school has a policy that the staff can administer medicine</w:t>
      </w:r>
      <w:r w:rsidRPr="009705E9">
        <w:rPr>
          <w:noProof/>
          <w:sz w:val="20"/>
          <w:szCs w:val="20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76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 of Child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Class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Medical Condition or Illness</w:t>
            </w:r>
          </w:p>
        </w:tc>
        <w:tc>
          <w:tcPr>
            <w:tcW w:w="7076" w:type="dxa"/>
            <w:tcBorders>
              <w:left w:val="single" w:sz="4" w:space="0" w:color="auto"/>
            </w:tcBorders>
          </w:tcPr>
          <w:p w:rsidR="00844559" w:rsidRDefault="00F35C3A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ASTHMA</w:t>
            </w: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455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Medicine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7081"/>
      </w:tblGrid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Name/type of medicine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4559" w:rsidRPr="00844559" w:rsidRDefault="00844559" w:rsidP="00844559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844559">
              <w:rPr>
                <w:rFonts w:ascii="Courier New" w:hAnsi="Courier New" w:cs="Courier New"/>
                <w:sz w:val="16"/>
                <w:szCs w:val="16"/>
              </w:rPr>
              <w:t>as described on the container)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Date, Dosage and Method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Expiry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date:…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……………………………</w:t>
            </w:r>
          </w:p>
          <w:p w:rsidR="00844559" w:rsidRDefault="00F35C3A" w:rsidP="00844559">
            <w:pPr>
              <w:spacing w:before="24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Oral, initial 2 puffs up to 10 puffs</w:t>
            </w: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Timing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Are there any side effects that the school/setting needs to know about?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Procedures to take in an emergency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F35C3A" w:rsidP="00F35C3A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Call 999, carry on giving inhaler unt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il emergency services arrive. </w:t>
            </w: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DO NOT LIE DOWN</w:t>
            </w:r>
          </w:p>
        </w:tc>
      </w:tr>
    </w:tbl>
    <w:p w:rsidR="00844559" w:rsidRPr="00844559" w:rsidRDefault="00844559" w:rsidP="00DF0059">
      <w:pPr>
        <w:spacing w:after="200" w:line="276" w:lineRule="auto"/>
        <w:rPr>
          <w:rFonts w:asciiTheme="minorHAnsi" w:hAnsiTheme="minorHAnsi" w:cstheme="minorHAnsi"/>
          <w:sz w:val="2"/>
          <w:szCs w:val="2"/>
        </w:rPr>
      </w:pPr>
    </w:p>
    <w:p w:rsidR="00844559" w:rsidRDefault="00844559" w:rsidP="00844559">
      <w:pPr>
        <w:spacing w:after="143" w:line="259" w:lineRule="auto"/>
        <w:ind w:left="101" w:hanging="10"/>
        <w:rPr>
          <w:b/>
          <w:bCs/>
          <w:i/>
          <w:iCs/>
          <w:sz w:val="20"/>
          <w:szCs w:val="20"/>
        </w:rPr>
      </w:pPr>
      <w:r w:rsidRPr="00844559">
        <w:rPr>
          <w:b/>
          <w:bCs/>
          <w:i/>
          <w:iCs/>
          <w:sz w:val="20"/>
          <w:szCs w:val="20"/>
        </w:rPr>
        <w:t>NB: Medicines must be in the original container as dispensed by the pharmacy</w:t>
      </w: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"/>
          <w:szCs w:val="2"/>
          <w:u w:val="single"/>
        </w:rPr>
      </w:pPr>
    </w:p>
    <w:p w:rsidR="00844559" w:rsidRPr="00844559" w:rsidRDefault="00844559" w:rsidP="00844559">
      <w:pPr>
        <w:spacing w:after="143" w:line="259" w:lineRule="auto"/>
        <w:ind w:left="101" w:hanging="1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Contact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Daytime telephone 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Relationship to child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4559" w:rsidTr="00844559">
        <w:trPr>
          <w:trHeight w:val="623"/>
        </w:trPr>
        <w:tc>
          <w:tcPr>
            <w:tcW w:w="36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559" w:rsidRPr="00844559" w:rsidRDefault="00844559" w:rsidP="008445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I understand that I must deliver the medication personally to:</w:t>
            </w:r>
          </w:p>
        </w:tc>
        <w:tc>
          <w:tcPr>
            <w:tcW w:w="7081" w:type="dxa"/>
            <w:tcBorders>
              <w:left w:val="single" w:sz="4" w:space="0" w:color="auto"/>
            </w:tcBorders>
          </w:tcPr>
          <w:p w:rsidR="00844559" w:rsidRDefault="00844559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4559">
              <w:rPr>
                <w:rFonts w:asciiTheme="minorHAnsi" w:hAnsiTheme="minorHAnsi" w:cstheme="minorHAnsi"/>
                <w:sz w:val="22"/>
                <w:szCs w:val="22"/>
              </w:rPr>
              <w:t>To the Medical Officer/office</w:t>
            </w:r>
          </w:p>
        </w:tc>
      </w:tr>
    </w:tbl>
    <w:p w:rsidR="00F35C3A" w:rsidRPr="00B0080F" w:rsidRDefault="00F35C3A" w:rsidP="00F35C3A">
      <w:pPr>
        <w:pStyle w:val="Default"/>
        <w:jc w:val="center"/>
        <w:rPr>
          <w:b/>
          <w:bCs/>
          <w:sz w:val="23"/>
          <w:szCs w:val="23"/>
          <w:u w:val="single"/>
        </w:rPr>
      </w:pPr>
      <w:r w:rsidRPr="00B0080F">
        <w:rPr>
          <w:b/>
          <w:bCs/>
          <w:sz w:val="23"/>
          <w:szCs w:val="23"/>
          <w:u w:val="single"/>
        </w:rPr>
        <w:lastRenderedPageBreak/>
        <w:t>CONSENT FORM</w:t>
      </w:r>
    </w:p>
    <w:p w:rsidR="00F35C3A" w:rsidRDefault="00F35C3A" w:rsidP="00F35C3A">
      <w:pPr>
        <w:pStyle w:val="Default"/>
        <w:jc w:val="center"/>
        <w:rPr>
          <w:b/>
          <w:bCs/>
          <w:sz w:val="23"/>
          <w:szCs w:val="23"/>
          <w:u w:val="single"/>
        </w:rPr>
      </w:pPr>
    </w:p>
    <w:p w:rsidR="00F35C3A" w:rsidRPr="00B14A49" w:rsidRDefault="00F35C3A" w:rsidP="00F35C3A">
      <w:pPr>
        <w:pStyle w:val="Default"/>
        <w:jc w:val="center"/>
        <w:rPr>
          <w:b/>
          <w:bCs/>
          <w:sz w:val="23"/>
          <w:szCs w:val="23"/>
          <w:u w:val="single"/>
        </w:rPr>
      </w:pPr>
      <w:r w:rsidRPr="00B0080F">
        <w:rPr>
          <w:b/>
          <w:bCs/>
          <w:sz w:val="23"/>
          <w:szCs w:val="23"/>
          <w:u w:val="single"/>
        </w:rPr>
        <w:t>USE OF EMERGENCY SALBUTAMOL INHALER</w:t>
      </w:r>
    </w:p>
    <w:p w:rsidR="00F35C3A" w:rsidRDefault="00F35C3A" w:rsidP="00F35C3A">
      <w:pPr>
        <w:pStyle w:val="Default"/>
        <w:rPr>
          <w:b/>
          <w:bCs/>
          <w:sz w:val="23"/>
          <w:szCs w:val="23"/>
        </w:rPr>
      </w:pPr>
    </w:p>
    <w:p w:rsidR="00F35C3A" w:rsidRDefault="00F35C3A" w:rsidP="00F35C3A">
      <w:pPr>
        <w:pStyle w:val="Default"/>
        <w:rPr>
          <w:b/>
          <w:bCs/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Child showing symptoms of asthma / having asthma attack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I can confirm that my child has been diagnosed with asthma / has been prescribed an inhaler.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My child has a working, in-date inhaler, clearly labelled with their name, which they will bring with them to school every day.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In the event of my child displaying symptoms of asthma, and if their inhaler is not available or is unusable, I consent for my child to receive salbutamol from an emergency inhaler held by the school for such emergencies.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Signed: …………………………………………..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Date: ………………………………………………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Name (print</w:t>
      </w:r>
      <w:proofErr w:type="gramStart"/>
      <w:r>
        <w:rPr>
          <w:sz w:val="23"/>
          <w:szCs w:val="23"/>
        </w:rPr>
        <w:t>):…</w:t>
      </w:r>
      <w:proofErr w:type="gramEnd"/>
      <w:r>
        <w:rPr>
          <w:sz w:val="23"/>
          <w:szCs w:val="23"/>
        </w:rPr>
        <w:t xml:space="preserve">…………………………………………………………………………………………………………………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Child’s name: …………………………………………………………………………………………………………………..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Class: ……………………………………………………………………………………………………………………………….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Pr="00B0080F" w:rsidRDefault="00F35C3A" w:rsidP="00F35C3A">
      <w:pPr>
        <w:pStyle w:val="Default"/>
        <w:rPr>
          <w:b/>
          <w:sz w:val="23"/>
          <w:szCs w:val="23"/>
        </w:rPr>
      </w:pPr>
      <w:r w:rsidRPr="00B0080F">
        <w:rPr>
          <w:b/>
          <w:sz w:val="23"/>
          <w:szCs w:val="23"/>
        </w:rPr>
        <w:t xml:space="preserve">Parent’s address and contact details: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spacing w:line="480" w:lineRule="auto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:rsidR="00F35C3A" w:rsidRDefault="00F35C3A" w:rsidP="00F35C3A">
      <w:pPr>
        <w:pStyle w:val="Default"/>
        <w:spacing w:line="480" w:lineRule="auto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:rsidR="00F35C3A" w:rsidRDefault="00F35C3A" w:rsidP="00F35C3A">
      <w:pPr>
        <w:pStyle w:val="Default"/>
        <w:spacing w:line="480" w:lineRule="auto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……………………………………………………………………………………………………………………………………….. </w:t>
      </w:r>
    </w:p>
    <w:p w:rsidR="00F35C3A" w:rsidRDefault="00F35C3A" w:rsidP="00F35C3A">
      <w:pPr>
        <w:pStyle w:val="Default"/>
        <w:rPr>
          <w:sz w:val="23"/>
          <w:szCs w:val="23"/>
        </w:rPr>
      </w:pPr>
    </w:p>
    <w:p w:rsidR="00F35C3A" w:rsidRDefault="00F35C3A" w:rsidP="00F35C3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Telephone: …………………………………………………………………………………………………………………….. </w:t>
      </w:r>
    </w:p>
    <w:p w:rsidR="00F35C3A" w:rsidRDefault="00F35C3A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F35C3A" w:rsidRDefault="00F35C3A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F35C3A" w:rsidRDefault="00F35C3A" w:rsidP="00F35C3A">
      <w:pPr>
        <w:spacing w:line="320" w:lineRule="exact"/>
        <w:rPr>
          <w:rFonts w:asciiTheme="minorHAnsi" w:hAnsiTheme="minorHAnsi" w:cstheme="minorHAnsi"/>
          <w:sz w:val="22"/>
          <w:szCs w:val="22"/>
        </w:rPr>
      </w:pPr>
    </w:p>
    <w:p w:rsidR="00876075" w:rsidRDefault="00876075" w:rsidP="00876075">
      <w:pPr>
        <w:spacing w:line="320" w:lineRule="exact"/>
        <w:rPr>
          <w:rFonts w:asciiTheme="minorHAnsi" w:hAnsiTheme="minorHAnsi" w:cstheme="minorHAnsi"/>
          <w:sz w:val="22"/>
          <w:szCs w:val="22"/>
        </w:rPr>
      </w:pPr>
    </w:p>
    <w:p w:rsidR="00F35C3A" w:rsidRPr="00F35C3A" w:rsidRDefault="00F35C3A" w:rsidP="00876075">
      <w:pPr>
        <w:spacing w:line="320" w:lineRule="exac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35C3A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Healthcare Plan- Asthma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i/>
          <w:sz w:val="22"/>
          <w:szCs w:val="22"/>
        </w:rPr>
      </w:pPr>
      <w:r w:rsidRPr="00F35C3A">
        <w:rPr>
          <w:rFonts w:asciiTheme="minorHAnsi" w:hAnsiTheme="minorHAnsi" w:cstheme="minorHAnsi"/>
          <w:i/>
          <w:sz w:val="22"/>
          <w:szCs w:val="22"/>
        </w:rPr>
        <w:t xml:space="preserve">Thomas Hickman has a policy that requires this form to be completed for those children with a diagnosed medical condition that requires specific support. 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i/>
          <w:sz w:val="22"/>
          <w:szCs w:val="22"/>
        </w:rPr>
      </w:pPr>
      <w:r w:rsidRPr="00F35C3A">
        <w:rPr>
          <w:rFonts w:asciiTheme="minorHAnsi" w:hAnsiTheme="minorHAnsi" w:cstheme="minorHAnsi"/>
          <w:i/>
          <w:sz w:val="22"/>
          <w:szCs w:val="22"/>
        </w:rPr>
        <w:t>This form is only to be completed following discussion with the school and will be sent to parents/carers to co</w:t>
      </w:r>
      <w:r>
        <w:rPr>
          <w:rFonts w:asciiTheme="minorHAnsi" w:hAnsiTheme="minorHAnsi" w:cstheme="minorHAnsi"/>
          <w:i/>
          <w:sz w:val="22"/>
          <w:szCs w:val="22"/>
        </w:rPr>
        <w:t>mplete and return to the school.</w:t>
      </w:r>
    </w:p>
    <w:p w:rsidR="00F35C3A" w:rsidRPr="00F35C3A" w:rsidRDefault="00F35C3A" w:rsidP="00F35C3A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5145"/>
      </w:tblGrid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Child’s name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Class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Medical diagnosis or condition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Text23" w:colFirst="0" w:colLast="0"/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Text24" w:colFirst="0" w:colLast="0"/>
            <w:bookmarkEnd w:id="0"/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Review date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Child’s Address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rPr>
          <w:trHeight w:val="88"/>
        </w:trPr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F35C3A" w:rsidP="00B12B2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F35C3A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1 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Mobile 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Home 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F35C3A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876075" w:rsidRDefault="00876075" w:rsidP="00B12B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Work 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35C3A" w:rsidRPr="00F35C3A" w:rsidRDefault="00F35C3A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B12B2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Family Contact 2 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B12B2B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bookmarkEnd w:id="1"/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Mobile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2" w:name="Text15" w:colFirst="0" w:colLast="0"/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Home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bookmarkEnd w:id="2"/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 xml:space="preserve">Phone No. Work 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color w:val="BFBFBF" w:themeColor="background1" w:themeShade="BF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Clinic/Hospital Contact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5C3A">
              <w:rPr>
                <w:rFonts w:asciiTheme="minorHAnsi" w:hAnsiTheme="minorHAnsi" w:cstheme="minorHAnsi"/>
                <w:sz w:val="22"/>
                <w:szCs w:val="22"/>
              </w:rPr>
              <w:t>Phone no.</w:t>
            </w:r>
          </w:p>
        </w:tc>
        <w:tc>
          <w:tcPr>
            <w:tcW w:w="5145" w:type="dxa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514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876075" w:rsidRDefault="00876075" w:rsidP="0087607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76075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G.P</w:t>
            </w:r>
          </w:p>
        </w:tc>
        <w:tc>
          <w:tcPr>
            <w:tcW w:w="5145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RPr="00F35C3A" w:rsidTr="00876075">
        <w:tc>
          <w:tcPr>
            <w:tcW w:w="409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Phone no.</w:t>
            </w:r>
          </w:p>
        </w:tc>
        <w:tc>
          <w:tcPr>
            <w:tcW w:w="5145" w:type="dxa"/>
            <w:tcBorders>
              <w:lef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876075" w:rsidRPr="00F35C3A" w:rsidRDefault="00876075" w:rsidP="0087607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5C3A" w:rsidRPr="00E15404" w:rsidRDefault="00F35C3A" w:rsidP="00F35C3A">
      <w:pPr>
        <w:ind w:right="213"/>
        <w:rPr>
          <w:rFonts w:ascii="Verdana" w:hAnsi="Verdana"/>
          <w:sz w:val="10"/>
          <w:szCs w:val="10"/>
        </w:rPr>
      </w:pPr>
    </w:p>
    <w:p w:rsidR="00F35C3A" w:rsidRPr="00876075" w:rsidRDefault="00876075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876075">
        <w:rPr>
          <w:rFonts w:asciiTheme="minorHAnsi" w:hAnsiTheme="minorHAnsi" w:cstheme="minorHAnsi"/>
          <w:sz w:val="22"/>
          <w:szCs w:val="22"/>
          <w:u w:val="single"/>
        </w:rPr>
        <w:lastRenderedPageBreak/>
        <w:t>Describe the medical needs and give details of the child’s symptoms;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Tr="00C57533">
        <w:trPr>
          <w:trHeight w:val="397"/>
        </w:trPr>
        <w:tc>
          <w:tcPr>
            <w:tcW w:w="10762" w:type="dxa"/>
          </w:tcPr>
          <w:p w:rsidR="00876075" w:rsidRPr="00876075" w:rsidRDefault="00876075" w:rsidP="00C57533">
            <w:pPr>
              <w:spacing w:after="120"/>
              <w:ind w:right="213"/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>Constant coughing, shortness of breath, pale in colour, wheezing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C575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>2 puffs initially, up to 10 puffs if needed.</w:t>
            </w:r>
          </w:p>
        </w:tc>
      </w:tr>
    </w:tbl>
    <w:p w:rsidR="00C57533" w:rsidRDefault="00C57533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Pr="00876075" w:rsidRDefault="00876075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876075">
        <w:rPr>
          <w:rFonts w:asciiTheme="minorHAnsi" w:hAnsiTheme="minorHAnsi" w:cstheme="minorHAnsi"/>
          <w:sz w:val="22"/>
          <w:szCs w:val="22"/>
          <w:u w:val="single"/>
        </w:rPr>
        <w:t>Specific Medication information: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Name of medications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200 Salbutamol/Ventolin </w:t>
            </w: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Dosage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 puffs </w:t>
            </w: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Method of administration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Oral </w:t>
            </w: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When to be take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Shortness of breath, wheezing, coughing </w:t>
            </w: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Side effects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Contra-indications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76075" w:rsidTr="00876075"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be administered by staff </w:t>
            </w:r>
          </w:p>
        </w:tc>
        <w:tc>
          <w:tcPr>
            <w:tcW w:w="5381" w:type="dxa"/>
            <w:vAlign w:val="center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Trained school staff, medical officer </w:t>
            </w:r>
          </w:p>
        </w:tc>
      </w:tr>
    </w:tbl>
    <w:p w:rsidR="00876075" w:rsidRPr="00876075" w:rsidRDefault="00876075" w:rsidP="00C57533">
      <w:pPr>
        <w:spacing w:after="120"/>
        <w:rPr>
          <w:rFonts w:asciiTheme="minorHAnsi" w:hAnsiTheme="minorHAnsi" w:cstheme="minorHAnsi"/>
          <w:sz w:val="2"/>
          <w:szCs w:val="2"/>
        </w:rPr>
      </w:pPr>
    </w:p>
    <w:p w:rsidR="00876075" w:rsidRPr="00876075" w:rsidRDefault="00876075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876075">
        <w:rPr>
          <w:rFonts w:asciiTheme="minorHAnsi" w:hAnsiTheme="minorHAnsi" w:cstheme="minorHAnsi"/>
          <w:sz w:val="22"/>
          <w:szCs w:val="22"/>
          <w:u w:val="single"/>
        </w:rPr>
        <w:t>Daily care requirements (if any):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Tr="00C57533">
        <w:trPr>
          <w:trHeight w:val="250"/>
        </w:trPr>
        <w:tc>
          <w:tcPr>
            <w:tcW w:w="10762" w:type="dxa"/>
          </w:tcPr>
          <w:p w:rsid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>Inhaler given only when required.</w:t>
            </w:r>
          </w:p>
        </w:tc>
      </w:tr>
    </w:tbl>
    <w:p w:rsidR="00876075" w:rsidRPr="00876075" w:rsidRDefault="00876075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Default="00876075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876075">
        <w:rPr>
          <w:rFonts w:asciiTheme="minorHAnsi" w:hAnsiTheme="minorHAnsi" w:cstheme="minorHAnsi"/>
          <w:sz w:val="22"/>
          <w:szCs w:val="22"/>
          <w:u w:val="single"/>
        </w:rPr>
        <w:t>Arrangements for school visits/trips etc: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Tr="00876075">
        <w:tc>
          <w:tcPr>
            <w:tcW w:w="10762" w:type="dxa"/>
          </w:tcPr>
          <w:p w:rsidR="00876075" w:rsidRPr="00876075" w:rsidRDefault="00876075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876075">
              <w:rPr>
                <w:rFonts w:asciiTheme="minorHAnsi" w:hAnsiTheme="minorHAnsi" w:cstheme="minorHAnsi"/>
                <w:sz w:val="22"/>
                <w:szCs w:val="22"/>
              </w:rPr>
              <w:t>Ensure medication taken on all trips, follow the above procedures.</w:t>
            </w:r>
          </w:p>
        </w:tc>
      </w:tr>
    </w:tbl>
    <w:p w:rsidR="00876075" w:rsidRPr="00876075" w:rsidRDefault="00876075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876075" w:rsidRDefault="00876075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876075">
        <w:rPr>
          <w:rFonts w:asciiTheme="minorHAnsi" w:hAnsiTheme="minorHAnsi" w:cstheme="minorHAnsi"/>
          <w:sz w:val="22"/>
          <w:szCs w:val="22"/>
          <w:u w:val="single"/>
        </w:rPr>
        <w:t>Describe what constitutes an emergency, and the action to take if this occurs: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876075" w:rsidTr="00876075">
        <w:tc>
          <w:tcPr>
            <w:tcW w:w="10762" w:type="dxa"/>
          </w:tcPr>
          <w:p w:rsidR="00C57533" w:rsidRPr="00C57533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57533">
              <w:rPr>
                <w:rFonts w:asciiTheme="minorHAnsi" w:hAnsiTheme="minorHAnsi" w:cstheme="minorHAnsi"/>
                <w:sz w:val="22"/>
                <w:szCs w:val="22"/>
              </w:rPr>
              <w:t xml:space="preserve">After 10 puffs and there is no improvement, lips have a blue tinge, severe shortness of breath, ring 999 </w:t>
            </w:r>
            <w:r w:rsidR="00E70CB5">
              <w:rPr>
                <w:rFonts w:asciiTheme="minorHAnsi" w:hAnsiTheme="minorHAnsi" w:cstheme="minorHAnsi"/>
                <w:sz w:val="22"/>
                <w:szCs w:val="22"/>
              </w:rPr>
              <w:t>and parent/carer</w:t>
            </w:r>
            <w:bookmarkStart w:id="3" w:name="_GoBack"/>
            <w:bookmarkEnd w:id="3"/>
            <w:r w:rsidRPr="00C5753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876075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C57533">
              <w:rPr>
                <w:rFonts w:asciiTheme="minorHAnsi" w:hAnsiTheme="minorHAnsi" w:cstheme="minorHAnsi"/>
                <w:sz w:val="22"/>
                <w:szCs w:val="22"/>
              </w:rPr>
              <w:t>Do not lie down continue to give inhaler until medical help arrives.</w:t>
            </w:r>
          </w:p>
        </w:tc>
      </w:tr>
    </w:tbl>
    <w:p w:rsidR="00876075" w:rsidRPr="00C57533" w:rsidRDefault="00876075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Default="00C57533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C57533">
        <w:rPr>
          <w:rFonts w:asciiTheme="minorHAnsi" w:hAnsiTheme="minorHAnsi" w:cstheme="minorHAnsi"/>
          <w:sz w:val="22"/>
          <w:szCs w:val="22"/>
          <w:u w:val="single"/>
        </w:rPr>
        <w:t>Who is responsible in an emergency during school time (student and/or staff):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Tr="00C57533">
        <w:tc>
          <w:tcPr>
            <w:tcW w:w="10762" w:type="dxa"/>
          </w:tcPr>
          <w:p w:rsidR="00C57533" w:rsidRPr="00C57533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57533">
              <w:rPr>
                <w:rFonts w:asciiTheme="minorHAnsi" w:hAnsiTheme="minorHAnsi" w:cstheme="minorHAnsi"/>
                <w:sz w:val="22"/>
                <w:szCs w:val="22"/>
              </w:rPr>
              <w:t>On site (i.e. Medical Officer/Class teacher/ TA): Medical officer, class teacher, TA, SLT</w:t>
            </w:r>
          </w:p>
        </w:tc>
      </w:tr>
      <w:tr w:rsidR="00C57533" w:rsidTr="00C57533">
        <w:tc>
          <w:tcPr>
            <w:tcW w:w="10762" w:type="dxa"/>
          </w:tcPr>
          <w:p w:rsidR="00C57533" w:rsidRPr="00C57533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57533">
              <w:rPr>
                <w:rFonts w:asciiTheme="minorHAnsi" w:hAnsiTheme="minorHAnsi" w:cstheme="minorHAnsi"/>
                <w:sz w:val="22"/>
                <w:szCs w:val="22"/>
              </w:rPr>
              <w:t>Off site (i.e. Trip Leader):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C57533">
              <w:rPr>
                <w:rFonts w:asciiTheme="minorHAnsi" w:hAnsiTheme="minorHAnsi" w:cstheme="minorHAnsi"/>
                <w:sz w:val="22"/>
                <w:szCs w:val="22"/>
              </w:rPr>
              <w:t>Trip leader/group leader</w:t>
            </w:r>
          </w:p>
        </w:tc>
      </w:tr>
    </w:tbl>
    <w:p w:rsidR="00C57533" w:rsidRPr="00C57533" w:rsidRDefault="00C57533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Default="00C57533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C57533">
        <w:rPr>
          <w:rFonts w:asciiTheme="minorHAnsi" w:hAnsiTheme="minorHAnsi" w:cstheme="minorHAnsi"/>
          <w:sz w:val="22"/>
          <w:szCs w:val="22"/>
          <w:u w:val="single"/>
        </w:rPr>
        <w:t>Plan developed with (i.e. doctor/parent/carer/staff):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Tr="00C57533">
        <w:tc>
          <w:tcPr>
            <w:tcW w:w="10762" w:type="dxa"/>
          </w:tcPr>
          <w:p w:rsidR="00C57533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</w:tr>
    </w:tbl>
    <w:p w:rsidR="00C57533" w:rsidRPr="00C57533" w:rsidRDefault="00C57533" w:rsidP="00C57533">
      <w:pPr>
        <w:spacing w:after="120"/>
        <w:rPr>
          <w:rFonts w:asciiTheme="minorHAnsi" w:hAnsiTheme="minorHAnsi" w:cstheme="minorHAnsi"/>
          <w:sz w:val="2"/>
          <w:szCs w:val="2"/>
          <w:u w:val="single"/>
        </w:rPr>
      </w:pPr>
    </w:p>
    <w:p w:rsidR="00C57533" w:rsidRDefault="00C57533" w:rsidP="00C57533">
      <w:pPr>
        <w:spacing w:after="120"/>
        <w:rPr>
          <w:rFonts w:asciiTheme="minorHAnsi" w:hAnsiTheme="minorHAnsi" w:cstheme="minorHAnsi"/>
          <w:sz w:val="22"/>
          <w:szCs w:val="22"/>
          <w:u w:val="single"/>
        </w:rPr>
      </w:pPr>
      <w:r w:rsidRPr="00C57533">
        <w:rPr>
          <w:rFonts w:asciiTheme="minorHAnsi" w:hAnsiTheme="minorHAnsi" w:cstheme="minorHAnsi"/>
          <w:sz w:val="22"/>
          <w:szCs w:val="22"/>
          <w:u w:val="single"/>
        </w:rPr>
        <w:t>Staff training needed/undertaken – who, what, when (if applicable):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57533" w:rsidTr="00C57533">
        <w:tc>
          <w:tcPr>
            <w:tcW w:w="10762" w:type="dxa"/>
          </w:tcPr>
          <w:p w:rsidR="00C57533" w:rsidRPr="00C57533" w:rsidRDefault="00C57533" w:rsidP="00C57533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C57533">
              <w:rPr>
                <w:rFonts w:asciiTheme="minorHAnsi" w:hAnsiTheme="minorHAnsi" w:cstheme="minorHAnsi"/>
                <w:color w:val="BFBFBF" w:themeColor="background1" w:themeShade="BF"/>
                <w:sz w:val="22"/>
                <w:szCs w:val="22"/>
              </w:rPr>
              <w:t>Office use only.</w:t>
            </w: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C57533">
        <w:rPr>
          <w:rFonts w:asciiTheme="minorHAnsi" w:hAnsiTheme="minorHAnsi" w:cstheme="minorHAnsi"/>
          <w:sz w:val="22"/>
          <w:szCs w:val="22"/>
        </w:rPr>
        <w:t>The above information is, to the best of my knowledge, accurate at the time of writing. I will inform the school immediately, in writing, if there is any change in this Healthcare Plan.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Parent/carer name: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Parent/carer signature: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C57533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C57533" w:rsidRDefault="00C57533" w:rsidP="00DF0059">
      <w:pPr>
        <w:spacing w:after="200" w:line="276" w:lineRule="auto"/>
        <w:rPr>
          <w:rFonts w:asciiTheme="minorHAnsi" w:hAnsiTheme="minorHAnsi" w:cstheme="minorHAnsi"/>
          <w:color w:val="BFBFBF" w:themeColor="background1" w:themeShade="BF"/>
          <w:sz w:val="22"/>
          <w:szCs w:val="22"/>
        </w:rPr>
      </w:pPr>
      <w:r w:rsidRPr="00C57533">
        <w:rPr>
          <w:rFonts w:asciiTheme="minorHAnsi" w:hAnsiTheme="minorHAnsi" w:cstheme="minorHAnsi"/>
          <w:color w:val="BFBFBF" w:themeColor="background1" w:themeShade="BF"/>
          <w:sz w:val="22"/>
          <w:szCs w:val="22"/>
        </w:rPr>
        <w:t>For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name: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Joanna Lyons </w:t>
            </w: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role: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Medical officer </w:t>
            </w: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Staff signature: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57533" w:rsidTr="00C57533"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</w:tc>
        <w:tc>
          <w:tcPr>
            <w:tcW w:w="5381" w:type="dxa"/>
          </w:tcPr>
          <w:p w:rsidR="00C57533" w:rsidRDefault="00C57533" w:rsidP="00DF0059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C57533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C57533" w:rsidRPr="00876075" w:rsidRDefault="00C57533" w:rsidP="00DF0059">
      <w:pPr>
        <w:spacing w:after="20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sectPr w:rsidR="00C57533" w:rsidRPr="00876075" w:rsidSect="00F35C3A">
      <w:headerReference w:type="default" r:id="rId8"/>
      <w:footerReference w:type="default" r:id="rId9"/>
      <w:pgSz w:w="11906" w:h="16838"/>
      <w:pgMar w:top="0" w:right="567" w:bottom="0" w:left="56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2166" w:rsidRDefault="00A32166">
      <w:r>
        <w:separator/>
      </w:r>
    </w:p>
  </w:endnote>
  <w:endnote w:type="continuationSeparator" w:id="0">
    <w:p w:rsidR="00A32166" w:rsidRDefault="00A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Thomas Hickman School, Belgrave Road, Aylesbury, Bucks, HP19 9HP</w:t>
    </w:r>
  </w:p>
  <w:p w:rsidR="00375303" w:rsidRPr="00586147" w:rsidRDefault="00375303" w:rsidP="00375303">
    <w:pPr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Telephone: 01296 485683   Email:office@thomashickman.bucks.sch.uk</w:t>
    </w:r>
  </w:p>
  <w:p w:rsidR="00375303" w:rsidRPr="00586147" w:rsidRDefault="00375303" w:rsidP="00375303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 xml:space="preserve">Website: </w:t>
    </w:r>
    <w:hyperlink r:id="rId1" w:history="1">
      <w:r w:rsidRPr="00586147">
        <w:rPr>
          <w:rStyle w:val="Hyperlink"/>
          <w:rFonts w:asciiTheme="minorHAnsi" w:hAnsiTheme="minorHAnsi" w:cstheme="minorHAnsi"/>
        </w:rPr>
        <w:t>www.thomashickman.bucks.sch.uk</w:t>
      </w:r>
    </w:hyperlink>
  </w:p>
  <w:p w:rsidR="006508BD" w:rsidRDefault="00375303" w:rsidP="006508BD">
    <w:pPr>
      <w:spacing w:line="220" w:lineRule="exact"/>
      <w:jc w:val="center"/>
      <w:rPr>
        <w:rFonts w:asciiTheme="minorHAnsi" w:hAnsiTheme="minorHAnsi" w:cstheme="minorHAnsi"/>
      </w:rPr>
    </w:pPr>
    <w:r w:rsidRPr="00586147">
      <w:rPr>
        <w:rFonts w:asciiTheme="minorHAnsi" w:hAnsiTheme="minorHAnsi" w:cstheme="minorHAnsi"/>
      </w:rPr>
      <w:t>Head</w:t>
    </w:r>
    <w:r w:rsidR="00FB2AD5" w:rsidRPr="00586147">
      <w:rPr>
        <w:rFonts w:asciiTheme="minorHAnsi" w:hAnsiTheme="minorHAnsi" w:cstheme="minorHAnsi"/>
      </w:rPr>
      <w:t xml:space="preserve"> </w:t>
    </w:r>
    <w:r w:rsidRPr="00586147">
      <w:rPr>
        <w:rFonts w:asciiTheme="minorHAnsi" w:hAnsiTheme="minorHAnsi" w:cstheme="minorHAnsi"/>
      </w:rPr>
      <w:t>teacher: Pippa Brand-</w:t>
    </w:r>
    <w:proofErr w:type="spellStart"/>
    <w:r w:rsidRPr="00586147">
      <w:rPr>
        <w:rFonts w:asciiTheme="minorHAnsi" w:hAnsiTheme="minorHAnsi" w:cstheme="minorHAnsi"/>
      </w:rPr>
      <w:t>Benee</w:t>
    </w:r>
    <w:proofErr w:type="spellEnd"/>
  </w:p>
  <w:p w:rsidR="006508BD" w:rsidRPr="00586147" w:rsidRDefault="00C4563B" w:rsidP="00C4563B">
    <w:pPr>
      <w:spacing w:line="220" w:lineRule="exact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092835" cy="546100"/>
          <wp:effectExtent l="0" t="0" r="0" b="6350"/>
          <wp:wrapThrough wrapText="bothSides">
            <wp:wrapPolygon edited="0">
              <wp:start x="0" y="0"/>
              <wp:lineTo x="0" y="21098"/>
              <wp:lineTo x="21085" y="21098"/>
              <wp:lineTo x="21085" y="0"/>
              <wp:lineTo x="0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wnload (5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83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4697095</wp:posOffset>
          </wp:positionH>
          <wp:positionV relativeFrom="paragraph">
            <wp:posOffset>11430</wp:posOffset>
          </wp:positionV>
          <wp:extent cx="854710" cy="569595"/>
          <wp:effectExtent l="0" t="0" r="2540" b="1905"/>
          <wp:wrapThrough wrapText="bothSides">
            <wp:wrapPolygon edited="0">
              <wp:start x="0" y="0"/>
              <wp:lineTo x="0" y="20950"/>
              <wp:lineTo x="21183" y="20950"/>
              <wp:lineTo x="21183" y="0"/>
              <wp:lineTo x="0" y="0"/>
            </wp:wrapPolygon>
          </wp:wrapThrough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 gold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10" cy="569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15240</wp:posOffset>
          </wp:positionV>
          <wp:extent cx="2422525" cy="597535"/>
          <wp:effectExtent l="0" t="0" r="0" b="0"/>
          <wp:wrapThrough wrapText="bothSides">
            <wp:wrapPolygon edited="0">
              <wp:start x="0" y="0"/>
              <wp:lineTo x="0" y="20659"/>
              <wp:lineTo x="21402" y="20659"/>
              <wp:lineTo x="21402" y="0"/>
              <wp:lineTo x="0" y="0"/>
            </wp:wrapPolygon>
          </wp:wrapThrough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mark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53" t="24636" r="9509" b="23844"/>
                  <a:stretch/>
                </pic:blipFill>
                <pic:spPr bwMode="auto">
                  <a:xfrm>
                    <a:off x="0" y="0"/>
                    <a:ext cx="24225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32166" w:rsidRDefault="00A321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2166" w:rsidRDefault="00A32166">
      <w:r>
        <w:separator/>
      </w:r>
    </w:p>
  </w:footnote>
  <w:footnote w:type="continuationSeparator" w:id="0">
    <w:p w:rsidR="00A32166" w:rsidRDefault="00A3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C3A" w:rsidRDefault="00F35C3A" w:rsidP="00F35C3A">
    <w:pPr>
      <w:pStyle w:val="Header"/>
    </w:pPr>
    <w:r w:rsidRPr="00F35C3A">
      <w:rPr>
        <w:rFonts w:asciiTheme="minorBidi" w:hAnsiTheme="minorBidi" w:cstheme="minorBidi"/>
        <w:b/>
        <w:b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F97F6ED" wp14:editId="73E8A00F">
          <wp:simplePos x="0" y="0"/>
          <wp:positionH relativeFrom="margin">
            <wp:align>center</wp:align>
          </wp:positionH>
          <wp:positionV relativeFrom="page">
            <wp:posOffset>76200</wp:posOffset>
          </wp:positionV>
          <wp:extent cx="7196455" cy="1485900"/>
          <wp:effectExtent l="0" t="0" r="4445" b="0"/>
          <wp:wrapThrough wrapText="bothSides">
            <wp:wrapPolygon edited="0">
              <wp:start x="0" y="0"/>
              <wp:lineTo x="0" y="21323"/>
              <wp:lineTo x="21556" y="21323"/>
              <wp:lineTo x="21556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-inspirational-quote-A4-format-2-01 (1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3" b="12582"/>
                  <a:stretch/>
                </pic:blipFill>
                <pic:spPr bwMode="auto">
                  <a:xfrm>
                    <a:off x="0" y="0"/>
                    <a:ext cx="7196455" cy="14859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5C3A" w:rsidRDefault="00F35C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BB2"/>
    <w:multiLevelType w:val="hybridMultilevel"/>
    <w:tmpl w:val="9FCE4CBA"/>
    <w:lvl w:ilvl="0" w:tplc="A4D4C7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2B4"/>
    <w:multiLevelType w:val="hybridMultilevel"/>
    <w:tmpl w:val="DAAC9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D5837"/>
    <w:multiLevelType w:val="hybridMultilevel"/>
    <w:tmpl w:val="184C6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D0438"/>
    <w:multiLevelType w:val="hybridMultilevel"/>
    <w:tmpl w:val="1F22D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F1E59"/>
    <w:multiLevelType w:val="hybridMultilevel"/>
    <w:tmpl w:val="194CE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27751"/>
    <w:multiLevelType w:val="hybridMultilevel"/>
    <w:tmpl w:val="E6AE3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003A6"/>
    <w:multiLevelType w:val="hybridMultilevel"/>
    <w:tmpl w:val="380CB6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1167D4"/>
    <w:multiLevelType w:val="hybridMultilevel"/>
    <w:tmpl w:val="767AB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855AC"/>
    <w:multiLevelType w:val="hybridMultilevel"/>
    <w:tmpl w:val="8BAA86EE"/>
    <w:lvl w:ilvl="0" w:tplc="0B668E9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BE486C"/>
    <w:multiLevelType w:val="hybridMultilevel"/>
    <w:tmpl w:val="C6147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3D90"/>
    <w:multiLevelType w:val="hybridMultilevel"/>
    <w:tmpl w:val="EEBA104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1A559E"/>
    <w:multiLevelType w:val="hybridMultilevel"/>
    <w:tmpl w:val="AA6ED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421AFF"/>
    <w:multiLevelType w:val="hybridMultilevel"/>
    <w:tmpl w:val="144E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CF7704"/>
    <w:multiLevelType w:val="hybridMultilevel"/>
    <w:tmpl w:val="2714A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4179D"/>
    <w:multiLevelType w:val="hybridMultilevel"/>
    <w:tmpl w:val="3DDA4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0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4"/>
  </w:num>
  <w:num w:numId="10">
    <w:abstractNumId w:val="12"/>
  </w:num>
  <w:num w:numId="11">
    <w:abstractNumId w:val="9"/>
  </w:num>
  <w:num w:numId="12">
    <w:abstractNumId w:val="7"/>
  </w:num>
  <w:num w:numId="13">
    <w:abstractNumId w:val="2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noPunctuationKerning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4C4"/>
    <w:rsid w:val="000533B3"/>
    <w:rsid w:val="000625D6"/>
    <w:rsid w:val="0007669F"/>
    <w:rsid w:val="000825B1"/>
    <w:rsid w:val="00092EAB"/>
    <w:rsid w:val="000D5FC2"/>
    <w:rsid w:val="001371F2"/>
    <w:rsid w:val="00175716"/>
    <w:rsid w:val="001A1801"/>
    <w:rsid w:val="001C4791"/>
    <w:rsid w:val="001D7C05"/>
    <w:rsid w:val="001F314F"/>
    <w:rsid w:val="00215919"/>
    <w:rsid w:val="002901A4"/>
    <w:rsid w:val="0029663D"/>
    <w:rsid w:val="002D602B"/>
    <w:rsid w:val="00320880"/>
    <w:rsid w:val="00336086"/>
    <w:rsid w:val="00375303"/>
    <w:rsid w:val="00395156"/>
    <w:rsid w:val="003A3BA8"/>
    <w:rsid w:val="003B0A45"/>
    <w:rsid w:val="003B19B7"/>
    <w:rsid w:val="003B52CD"/>
    <w:rsid w:val="003E014E"/>
    <w:rsid w:val="003F6325"/>
    <w:rsid w:val="004213B4"/>
    <w:rsid w:val="00425205"/>
    <w:rsid w:val="00492662"/>
    <w:rsid w:val="004A5520"/>
    <w:rsid w:val="004A560D"/>
    <w:rsid w:val="004E01E5"/>
    <w:rsid w:val="004E7FDA"/>
    <w:rsid w:val="005234C4"/>
    <w:rsid w:val="00550B9A"/>
    <w:rsid w:val="0058489C"/>
    <w:rsid w:val="00586147"/>
    <w:rsid w:val="00597539"/>
    <w:rsid w:val="005B4629"/>
    <w:rsid w:val="005D019C"/>
    <w:rsid w:val="00615B20"/>
    <w:rsid w:val="006508BD"/>
    <w:rsid w:val="00654455"/>
    <w:rsid w:val="006608B9"/>
    <w:rsid w:val="00660B92"/>
    <w:rsid w:val="0066614A"/>
    <w:rsid w:val="0067659C"/>
    <w:rsid w:val="006925F1"/>
    <w:rsid w:val="00695810"/>
    <w:rsid w:val="006C3A47"/>
    <w:rsid w:val="00773534"/>
    <w:rsid w:val="00783134"/>
    <w:rsid w:val="007A439A"/>
    <w:rsid w:val="007E4EE3"/>
    <w:rsid w:val="007F12D9"/>
    <w:rsid w:val="008373D0"/>
    <w:rsid w:val="00844559"/>
    <w:rsid w:val="0085409F"/>
    <w:rsid w:val="00860E08"/>
    <w:rsid w:val="00874A2C"/>
    <w:rsid w:val="00876075"/>
    <w:rsid w:val="008E467D"/>
    <w:rsid w:val="009165B3"/>
    <w:rsid w:val="00925E58"/>
    <w:rsid w:val="00964212"/>
    <w:rsid w:val="00995FA8"/>
    <w:rsid w:val="009B3003"/>
    <w:rsid w:val="009B4808"/>
    <w:rsid w:val="009B58DD"/>
    <w:rsid w:val="009E50EA"/>
    <w:rsid w:val="00A026EF"/>
    <w:rsid w:val="00A32166"/>
    <w:rsid w:val="00A43408"/>
    <w:rsid w:val="00A62D48"/>
    <w:rsid w:val="00A708E5"/>
    <w:rsid w:val="00AC0EFB"/>
    <w:rsid w:val="00AD09B5"/>
    <w:rsid w:val="00AF5860"/>
    <w:rsid w:val="00B07F30"/>
    <w:rsid w:val="00BB56BB"/>
    <w:rsid w:val="00BD2414"/>
    <w:rsid w:val="00BD74DC"/>
    <w:rsid w:val="00BE0D58"/>
    <w:rsid w:val="00BE3AD3"/>
    <w:rsid w:val="00C02FB3"/>
    <w:rsid w:val="00C15C21"/>
    <w:rsid w:val="00C4563B"/>
    <w:rsid w:val="00C57533"/>
    <w:rsid w:val="00CA1C10"/>
    <w:rsid w:val="00CB1036"/>
    <w:rsid w:val="00CE2D6C"/>
    <w:rsid w:val="00D06FAF"/>
    <w:rsid w:val="00D201C3"/>
    <w:rsid w:val="00D2387F"/>
    <w:rsid w:val="00D35318"/>
    <w:rsid w:val="00D95882"/>
    <w:rsid w:val="00DA2FD0"/>
    <w:rsid w:val="00DC4EF9"/>
    <w:rsid w:val="00DF0059"/>
    <w:rsid w:val="00E43657"/>
    <w:rsid w:val="00E43A31"/>
    <w:rsid w:val="00E64A40"/>
    <w:rsid w:val="00E70CB5"/>
    <w:rsid w:val="00E732F4"/>
    <w:rsid w:val="00E81E94"/>
    <w:rsid w:val="00E976FE"/>
    <w:rsid w:val="00EB3C48"/>
    <w:rsid w:val="00F14892"/>
    <w:rsid w:val="00F20B48"/>
    <w:rsid w:val="00F35C3A"/>
    <w:rsid w:val="00F61FE2"/>
    <w:rsid w:val="00F661CF"/>
    <w:rsid w:val="00FB2AD5"/>
    <w:rsid w:val="00FC5287"/>
    <w:rsid w:val="00FD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."/>
  <w:listSeparator w:val=","/>
  <w14:docId w14:val="2C23416E"/>
  <w15:docId w15:val="{17C92AD6-E1D7-4759-90B0-CE5DF294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Salutation">
    <w:name w:val="Salutation"/>
    <w:basedOn w:val="Normal"/>
    <w:next w:val="Normal"/>
  </w:style>
  <w:style w:type="paragraph" w:styleId="Date">
    <w:name w:val="Date"/>
    <w:basedOn w:val="Normal"/>
    <w:next w:val="Normal"/>
  </w:style>
  <w:style w:type="paragraph" w:styleId="Closing">
    <w:name w:val="Closing"/>
    <w:basedOn w:val="Normal"/>
  </w:style>
  <w:style w:type="paragraph" w:styleId="Signature">
    <w:name w:val="Signature"/>
    <w:basedOn w:val="Normal"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uiPriority w:val="39"/>
    <w:rsid w:val="007F12D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5B2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D95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rsid w:val="00CB1036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rsid w:val="00F35C3A"/>
    <w:rPr>
      <w:rFonts w:ascii="Arial" w:hAnsi="Arial" w:cs="Arial"/>
      <w:sz w:val="24"/>
      <w:szCs w:val="24"/>
    </w:rPr>
  </w:style>
  <w:style w:type="paragraph" w:customStyle="1" w:styleId="Default">
    <w:name w:val="Default"/>
    <w:rsid w:val="00F35C3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0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hyperlink" Target="http://www.thomashickman.bucks.sch.uk" TargetMode="External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ta\AppData\Local\Microsoft\Windows\Temporary%20Internet%20Files\Content.IE5\5YTPWQ03\Headed%20PaperTH%20May%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30AD3-E5FE-4486-9176-D51DA609A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PaperTH May 13</Template>
  <TotalTime>14</TotalTime>
  <Pages>5</Pages>
  <Words>600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Wendover C</vt:lpstr>
    </vt:vector>
  </TitlesOfParts>
  <Company>Buckinghamshire County Council</Company>
  <LinksUpToDate>false</LinksUpToDate>
  <CharactersWithSpaces>4340</CharactersWithSpaces>
  <SharedDoc>false</SharedDoc>
  <HLinks>
    <vt:vector size="6" baseType="variant">
      <vt:variant>
        <vt:i4>6619214</vt:i4>
      </vt:variant>
      <vt:variant>
        <vt:i4>0</vt:i4>
      </vt:variant>
      <vt:variant>
        <vt:i4>0</vt:i4>
      </vt:variant>
      <vt:variant>
        <vt:i4>5</vt:i4>
      </vt:variant>
      <vt:variant>
        <vt:lpwstr>mailto:office@thomashickman.bucks.sch.uk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Wendover C</dc:title>
  <dc:creator>Nita Harris</dc:creator>
  <cp:lastModifiedBy>Joanne Lyons</cp:lastModifiedBy>
  <cp:revision>3</cp:revision>
  <cp:lastPrinted>2023-07-04T09:42:00Z</cp:lastPrinted>
  <dcterms:created xsi:type="dcterms:W3CDTF">2020-09-17T11:12:00Z</dcterms:created>
  <dcterms:modified xsi:type="dcterms:W3CDTF">2023-07-07T14:18:00Z</dcterms:modified>
</cp:coreProperties>
</file>