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C3A" w:rsidRDefault="00F35C3A" w:rsidP="00791C13">
      <w:pPr>
        <w:spacing w:line="320" w:lineRule="exact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0" w:name="_GoBack"/>
      <w:bookmarkEnd w:id="0"/>
      <w:r w:rsidRPr="00F35C3A">
        <w:rPr>
          <w:rFonts w:asciiTheme="minorHAnsi" w:hAnsiTheme="minorHAnsi" w:cstheme="minorHAnsi"/>
          <w:b/>
          <w:bCs/>
          <w:sz w:val="22"/>
          <w:szCs w:val="22"/>
          <w:u w:val="single"/>
        </w:rPr>
        <w:t>Healthcare Plan</w:t>
      </w:r>
    </w:p>
    <w:p w:rsidR="00F35C3A" w:rsidRPr="00F35C3A" w:rsidRDefault="00F35C3A" w:rsidP="00F35C3A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i/>
          <w:sz w:val="22"/>
          <w:szCs w:val="22"/>
        </w:rPr>
      </w:pPr>
      <w:r w:rsidRPr="00F35C3A">
        <w:rPr>
          <w:rFonts w:asciiTheme="minorHAnsi" w:hAnsiTheme="minorHAnsi" w:cstheme="minorHAnsi"/>
          <w:i/>
          <w:sz w:val="22"/>
          <w:szCs w:val="22"/>
        </w:rPr>
        <w:t xml:space="preserve">Thomas Hickman has a policy that requires this form to be completed for those children with a diagnosed medical condition that requires specific support. </w:t>
      </w:r>
    </w:p>
    <w:p w:rsidR="00F35C3A" w:rsidRPr="00F35C3A" w:rsidRDefault="00F35C3A" w:rsidP="00F35C3A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i/>
          <w:sz w:val="22"/>
          <w:szCs w:val="22"/>
        </w:rPr>
      </w:pPr>
      <w:r w:rsidRPr="00F35C3A">
        <w:rPr>
          <w:rFonts w:asciiTheme="minorHAnsi" w:hAnsiTheme="minorHAnsi" w:cstheme="minorHAnsi"/>
          <w:i/>
          <w:sz w:val="22"/>
          <w:szCs w:val="22"/>
        </w:rPr>
        <w:t>This form is only to be completed following discussion with the school and will be sent to parents/carers to co</w:t>
      </w:r>
      <w:r>
        <w:rPr>
          <w:rFonts w:asciiTheme="minorHAnsi" w:hAnsiTheme="minorHAnsi" w:cstheme="minorHAnsi"/>
          <w:i/>
          <w:sz w:val="22"/>
          <w:szCs w:val="22"/>
        </w:rPr>
        <w:t>mplete and return to the school.</w:t>
      </w:r>
    </w:p>
    <w:p w:rsidR="00F35C3A" w:rsidRPr="00F35C3A" w:rsidRDefault="00F35C3A" w:rsidP="00F35C3A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5"/>
        <w:gridCol w:w="5145"/>
      </w:tblGrid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Child’s name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Class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Date of birth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Medical diagnosis or condition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1" w:name="Text23" w:colFirst="0" w:colLast="0"/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Date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2" w:name="Text24" w:colFirst="0" w:colLast="0"/>
            <w:bookmarkEnd w:id="1"/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Review date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Child’s Address</w:t>
            </w:r>
          </w:p>
        </w:tc>
        <w:tc>
          <w:tcPr>
            <w:tcW w:w="5145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F35C3A" w:rsidRPr="00F35C3A" w:rsidTr="00876075">
        <w:trPr>
          <w:trHeight w:val="88"/>
        </w:trPr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876075" w:rsidRDefault="00F35C3A" w:rsidP="00B12B2B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514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876075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"/>
                <w:szCs w:val="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F35C3A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Family Contact 1 </w:t>
            </w:r>
          </w:p>
        </w:tc>
        <w:tc>
          <w:tcPr>
            <w:tcW w:w="514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876075" w:rsidRDefault="00876075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Name 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876075" w:rsidRDefault="00876075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Phone No. Mobile 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876075" w:rsidRDefault="00876075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Phone No. Home 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876075" w:rsidRDefault="00876075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Phone No. Work </w:t>
            </w:r>
          </w:p>
        </w:tc>
        <w:tc>
          <w:tcPr>
            <w:tcW w:w="5145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B12B2B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514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"/>
                <w:szCs w:val="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B12B2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876075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Family Contact 2 </w:t>
            </w:r>
          </w:p>
        </w:tc>
        <w:tc>
          <w:tcPr>
            <w:tcW w:w="514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bookmarkEnd w:id="2"/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Name 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Phone No. Mobile 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3" w:name="Text15" w:colFirst="0" w:colLast="0"/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Phone No. Home 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bookmarkEnd w:id="3"/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Phone No. Work 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514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color w:val="BFBFBF" w:themeColor="background1" w:themeShade="BF"/>
                <w:sz w:val="2"/>
                <w:szCs w:val="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876075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Clinic/Hospital Contact</w:t>
            </w:r>
          </w:p>
        </w:tc>
        <w:tc>
          <w:tcPr>
            <w:tcW w:w="514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Phone no.</w:t>
            </w:r>
          </w:p>
        </w:tc>
        <w:tc>
          <w:tcPr>
            <w:tcW w:w="5145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514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876075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G.P</w:t>
            </w:r>
          </w:p>
        </w:tc>
        <w:tc>
          <w:tcPr>
            <w:tcW w:w="514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Phone no.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35C3A" w:rsidRPr="00E15404" w:rsidRDefault="00F35C3A" w:rsidP="00F35C3A">
      <w:pPr>
        <w:ind w:right="213"/>
        <w:rPr>
          <w:rFonts w:ascii="Verdana" w:hAnsi="Verdana"/>
          <w:sz w:val="10"/>
          <w:szCs w:val="10"/>
        </w:rPr>
      </w:pPr>
    </w:p>
    <w:p w:rsidR="00791C13" w:rsidRDefault="00791C13" w:rsidP="00791C1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</w:p>
    <w:p w:rsidR="00791C13" w:rsidRDefault="00791C13" w:rsidP="00791C1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</w:p>
    <w:p w:rsidR="00F35C3A" w:rsidRPr="00791C13" w:rsidRDefault="00876075" w:rsidP="00791C1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791C13">
        <w:rPr>
          <w:rFonts w:asciiTheme="minorHAnsi" w:hAnsiTheme="minorHAnsi" w:cstheme="minorHAnsi"/>
          <w:sz w:val="22"/>
          <w:szCs w:val="22"/>
          <w:u w:val="single"/>
        </w:rPr>
        <w:lastRenderedPageBreak/>
        <w:t>Describe the medical needs and give details of the child’s symptoms;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876075" w:rsidRPr="00791C13" w:rsidTr="00C57533">
        <w:trPr>
          <w:trHeight w:val="397"/>
        </w:trPr>
        <w:tc>
          <w:tcPr>
            <w:tcW w:w="10762" w:type="dxa"/>
          </w:tcPr>
          <w:p w:rsidR="00876075" w:rsidRPr="00791C13" w:rsidRDefault="00876075" w:rsidP="00791C13">
            <w:pPr>
              <w:spacing w:after="120"/>
              <w:ind w:right="213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91C13" w:rsidRPr="00791C13" w:rsidRDefault="00791C13" w:rsidP="00791C13">
            <w:pPr>
              <w:spacing w:after="120"/>
              <w:ind w:right="21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57533" w:rsidRPr="00791C13" w:rsidRDefault="00C57533" w:rsidP="00791C13">
      <w:pPr>
        <w:spacing w:after="120"/>
        <w:rPr>
          <w:rFonts w:asciiTheme="minorHAnsi" w:hAnsiTheme="minorHAnsi" w:cstheme="minorHAnsi"/>
          <w:sz w:val="2"/>
          <w:szCs w:val="2"/>
          <w:u w:val="single"/>
        </w:rPr>
      </w:pPr>
    </w:p>
    <w:p w:rsidR="00876075" w:rsidRPr="00791C13" w:rsidRDefault="00876075" w:rsidP="00791C1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791C13">
        <w:rPr>
          <w:rFonts w:asciiTheme="minorHAnsi" w:hAnsiTheme="minorHAnsi" w:cstheme="minorHAnsi"/>
          <w:sz w:val="22"/>
          <w:szCs w:val="22"/>
          <w:u w:val="single"/>
        </w:rPr>
        <w:t>Specific Medication information: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 w:rsidR="00876075" w:rsidRPr="00791C13" w:rsidTr="00876075"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791C13">
              <w:rPr>
                <w:rFonts w:asciiTheme="minorHAnsi" w:hAnsiTheme="minorHAnsi" w:cstheme="minorHAnsi"/>
                <w:sz w:val="22"/>
                <w:szCs w:val="22"/>
              </w:rPr>
              <w:t xml:space="preserve">Name of medications </w:t>
            </w:r>
          </w:p>
        </w:tc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791C13" w:rsidTr="00876075"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791C13">
              <w:rPr>
                <w:rFonts w:asciiTheme="minorHAnsi" w:hAnsiTheme="minorHAnsi" w:cstheme="minorHAnsi"/>
                <w:sz w:val="22"/>
                <w:szCs w:val="22"/>
              </w:rPr>
              <w:t xml:space="preserve">Dosage </w:t>
            </w:r>
          </w:p>
        </w:tc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791C13" w:rsidTr="00876075"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791C13">
              <w:rPr>
                <w:rFonts w:asciiTheme="minorHAnsi" w:hAnsiTheme="minorHAnsi" w:cstheme="minorHAnsi"/>
                <w:sz w:val="22"/>
                <w:szCs w:val="22"/>
              </w:rPr>
              <w:t xml:space="preserve">Method of administration </w:t>
            </w:r>
          </w:p>
        </w:tc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791C13" w:rsidTr="00876075"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791C13">
              <w:rPr>
                <w:rFonts w:asciiTheme="minorHAnsi" w:hAnsiTheme="minorHAnsi" w:cstheme="minorHAnsi"/>
                <w:sz w:val="22"/>
                <w:szCs w:val="22"/>
              </w:rPr>
              <w:t xml:space="preserve">When to be take </w:t>
            </w:r>
          </w:p>
        </w:tc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791C13" w:rsidTr="00876075"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791C13">
              <w:rPr>
                <w:rFonts w:asciiTheme="minorHAnsi" w:hAnsiTheme="minorHAnsi" w:cstheme="minorHAnsi"/>
                <w:sz w:val="22"/>
                <w:szCs w:val="22"/>
              </w:rPr>
              <w:t xml:space="preserve">Side effects </w:t>
            </w:r>
          </w:p>
        </w:tc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791C13" w:rsidTr="00876075"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791C13">
              <w:rPr>
                <w:rFonts w:asciiTheme="minorHAnsi" w:hAnsiTheme="minorHAnsi" w:cstheme="minorHAnsi"/>
                <w:sz w:val="22"/>
                <w:szCs w:val="22"/>
              </w:rPr>
              <w:t xml:space="preserve">Contra-indications </w:t>
            </w:r>
          </w:p>
        </w:tc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791C13" w:rsidTr="00876075"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791C13">
              <w:rPr>
                <w:rFonts w:asciiTheme="minorHAnsi" w:hAnsiTheme="minorHAnsi" w:cstheme="minorHAnsi"/>
                <w:sz w:val="22"/>
                <w:szCs w:val="22"/>
              </w:rPr>
              <w:t xml:space="preserve">To be administered by staff </w:t>
            </w:r>
          </w:p>
        </w:tc>
        <w:tc>
          <w:tcPr>
            <w:tcW w:w="5381" w:type="dxa"/>
            <w:vAlign w:val="center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76075" w:rsidRPr="00791C13" w:rsidRDefault="00876075" w:rsidP="00791C13">
      <w:pPr>
        <w:spacing w:after="120"/>
        <w:rPr>
          <w:rFonts w:asciiTheme="minorHAnsi" w:hAnsiTheme="minorHAnsi" w:cstheme="minorHAnsi"/>
          <w:sz w:val="2"/>
          <w:szCs w:val="2"/>
        </w:rPr>
      </w:pPr>
    </w:p>
    <w:p w:rsidR="00876075" w:rsidRPr="00791C13" w:rsidRDefault="00876075" w:rsidP="00791C1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791C13">
        <w:rPr>
          <w:rFonts w:asciiTheme="minorHAnsi" w:hAnsiTheme="minorHAnsi" w:cstheme="minorHAnsi"/>
          <w:sz w:val="22"/>
          <w:szCs w:val="22"/>
          <w:u w:val="single"/>
        </w:rPr>
        <w:t>Daily care requirements (if any):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876075" w:rsidRPr="00791C13" w:rsidTr="00C57533">
        <w:trPr>
          <w:trHeight w:val="250"/>
        </w:trPr>
        <w:tc>
          <w:tcPr>
            <w:tcW w:w="10762" w:type="dxa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91C13" w:rsidRPr="00791C13" w:rsidRDefault="00791C13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76075" w:rsidRPr="00791C13" w:rsidRDefault="00876075" w:rsidP="00791C13">
      <w:pPr>
        <w:spacing w:after="120"/>
        <w:rPr>
          <w:rFonts w:asciiTheme="minorHAnsi" w:hAnsiTheme="minorHAnsi" w:cstheme="minorHAnsi"/>
          <w:sz w:val="2"/>
          <w:szCs w:val="2"/>
          <w:u w:val="single"/>
        </w:rPr>
      </w:pPr>
    </w:p>
    <w:p w:rsidR="00876075" w:rsidRPr="00791C13" w:rsidRDefault="00876075" w:rsidP="00791C1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791C13">
        <w:rPr>
          <w:rFonts w:asciiTheme="minorHAnsi" w:hAnsiTheme="minorHAnsi" w:cstheme="minorHAnsi"/>
          <w:sz w:val="22"/>
          <w:szCs w:val="22"/>
          <w:u w:val="single"/>
        </w:rPr>
        <w:t xml:space="preserve">Arrangements for school visits/trips </w:t>
      </w:r>
      <w:proofErr w:type="spellStart"/>
      <w:r w:rsidRPr="00791C13">
        <w:rPr>
          <w:rFonts w:asciiTheme="minorHAnsi" w:hAnsiTheme="minorHAnsi" w:cstheme="minorHAnsi"/>
          <w:sz w:val="22"/>
          <w:szCs w:val="22"/>
          <w:u w:val="single"/>
        </w:rPr>
        <w:t>etc</w:t>
      </w:r>
      <w:proofErr w:type="spellEnd"/>
      <w:r w:rsidRPr="00791C13">
        <w:rPr>
          <w:rFonts w:asciiTheme="minorHAnsi" w:hAnsiTheme="minorHAnsi" w:cstheme="minorHAnsi"/>
          <w:sz w:val="22"/>
          <w:szCs w:val="22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876075" w:rsidRPr="00791C13" w:rsidTr="00876075">
        <w:tc>
          <w:tcPr>
            <w:tcW w:w="10762" w:type="dxa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91C13" w:rsidRPr="00791C13" w:rsidRDefault="00791C13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76075" w:rsidRPr="00791C13" w:rsidRDefault="00876075" w:rsidP="00791C13">
      <w:pPr>
        <w:spacing w:after="120"/>
        <w:rPr>
          <w:rFonts w:asciiTheme="minorHAnsi" w:hAnsiTheme="minorHAnsi" w:cstheme="minorHAnsi"/>
          <w:sz w:val="2"/>
          <w:szCs w:val="2"/>
          <w:u w:val="single"/>
        </w:rPr>
      </w:pPr>
    </w:p>
    <w:p w:rsidR="00876075" w:rsidRPr="00791C13" w:rsidRDefault="00876075" w:rsidP="00791C1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791C13">
        <w:rPr>
          <w:rFonts w:asciiTheme="minorHAnsi" w:hAnsiTheme="minorHAnsi" w:cstheme="minorHAnsi"/>
          <w:sz w:val="22"/>
          <w:szCs w:val="22"/>
          <w:u w:val="single"/>
        </w:rPr>
        <w:t>Describe what constitutes an emergency, and the action to take if this occurs: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876075" w:rsidRPr="00791C13" w:rsidTr="00876075">
        <w:tc>
          <w:tcPr>
            <w:tcW w:w="10762" w:type="dxa"/>
          </w:tcPr>
          <w:p w:rsidR="00876075" w:rsidRPr="00791C13" w:rsidRDefault="00876075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91C13" w:rsidRPr="00791C13" w:rsidRDefault="00791C13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</w:tr>
    </w:tbl>
    <w:p w:rsidR="00876075" w:rsidRPr="00791C13" w:rsidRDefault="00876075" w:rsidP="00791C13">
      <w:pPr>
        <w:spacing w:after="120"/>
        <w:rPr>
          <w:rFonts w:asciiTheme="minorHAnsi" w:hAnsiTheme="minorHAnsi" w:cstheme="minorHAnsi"/>
          <w:sz w:val="2"/>
          <w:szCs w:val="2"/>
          <w:u w:val="single"/>
        </w:rPr>
      </w:pPr>
    </w:p>
    <w:p w:rsidR="00C57533" w:rsidRPr="00791C13" w:rsidRDefault="00C57533" w:rsidP="00791C1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791C13">
        <w:rPr>
          <w:rFonts w:asciiTheme="minorHAnsi" w:hAnsiTheme="minorHAnsi" w:cstheme="minorHAnsi"/>
          <w:sz w:val="22"/>
          <w:szCs w:val="22"/>
          <w:u w:val="single"/>
        </w:rPr>
        <w:t>Who is responsible in an emergency during school time (student and/or staff)</w:t>
      </w:r>
      <w:proofErr w:type="gramStart"/>
      <w:r w:rsidRPr="00791C13">
        <w:rPr>
          <w:rFonts w:asciiTheme="minorHAnsi" w:hAnsiTheme="minorHAnsi" w:cstheme="minorHAnsi"/>
          <w:sz w:val="22"/>
          <w:szCs w:val="22"/>
          <w:u w:val="single"/>
        </w:rPr>
        <w:t>: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57533" w:rsidRPr="00791C13" w:rsidTr="00C57533">
        <w:tc>
          <w:tcPr>
            <w:tcW w:w="10762" w:type="dxa"/>
          </w:tcPr>
          <w:p w:rsidR="00C57533" w:rsidRPr="00791C13" w:rsidRDefault="00C57533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791C13">
              <w:rPr>
                <w:rFonts w:asciiTheme="minorHAnsi" w:hAnsiTheme="minorHAnsi" w:cstheme="minorHAnsi"/>
                <w:sz w:val="22"/>
                <w:szCs w:val="22"/>
              </w:rPr>
              <w:t>On site (i.e. Medical Officer/Class teacher/ TA): Medical officer, class teacher, TA, SLT</w:t>
            </w:r>
          </w:p>
        </w:tc>
      </w:tr>
      <w:tr w:rsidR="00C57533" w:rsidRPr="00791C13" w:rsidTr="00C57533">
        <w:tc>
          <w:tcPr>
            <w:tcW w:w="10762" w:type="dxa"/>
          </w:tcPr>
          <w:p w:rsidR="00C57533" w:rsidRPr="00791C13" w:rsidRDefault="00C57533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791C13">
              <w:rPr>
                <w:rFonts w:asciiTheme="minorHAnsi" w:hAnsiTheme="minorHAnsi" w:cstheme="minorHAnsi"/>
                <w:sz w:val="22"/>
                <w:szCs w:val="22"/>
              </w:rPr>
              <w:t>Off site (i.e. Trip Leader): Trip leader/group leader</w:t>
            </w:r>
          </w:p>
        </w:tc>
      </w:tr>
    </w:tbl>
    <w:p w:rsidR="00C57533" w:rsidRPr="00791C13" w:rsidRDefault="00C57533" w:rsidP="00791C13">
      <w:pPr>
        <w:spacing w:after="120"/>
        <w:rPr>
          <w:rFonts w:asciiTheme="minorHAnsi" w:hAnsiTheme="minorHAnsi" w:cstheme="minorHAnsi"/>
          <w:sz w:val="2"/>
          <w:szCs w:val="2"/>
          <w:u w:val="single"/>
        </w:rPr>
      </w:pPr>
    </w:p>
    <w:p w:rsidR="00C57533" w:rsidRPr="00791C13" w:rsidRDefault="00C57533" w:rsidP="00791C1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791C13">
        <w:rPr>
          <w:rFonts w:asciiTheme="minorHAnsi" w:hAnsiTheme="minorHAnsi" w:cstheme="minorHAnsi"/>
          <w:sz w:val="22"/>
          <w:szCs w:val="22"/>
          <w:u w:val="single"/>
        </w:rPr>
        <w:t>Plan developed with (i.e. doctor/parent/carer/staff):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57533" w:rsidRPr="00791C13" w:rsidTr="00C57533">
        <w:tc>
          <w:tcPr>
            <w:tcW w:w="10762" w:type="dxa"/>
          </w:tcPr>
          <w:p w:rsidR="00C57533" w:rsidRPr="00791C13" w:rsidRDefault="00C57533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</w:tr>
    </w:tbl>
    <w:p w:rsidR="00C57533" w:rsidRPr="00791C13" w:rsidRDefault="00C57533" w:rsidP="00791C13">
      <w:pPr>
        <w:spacing w:after="120"/>
        <w:rPr>
          <w:rFonts w:asciiTheme="minorHAnsi" w:hAnsiTheme="minorHAnsi" w:cstheme="minorHAnsi"/>
          <w:sz w:val="2"/>
          <w:szCs w:val="2"/>
          <w:u w:val="single"/>
        </w:rPr>
      </w:pPr>
    </w:p>
    <w:p w:rsidR="00C57533" w:rsidRPr="00791C13" w:rsidRDefault="00C57533" w:rsidP="00791C1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791C13">
        <w:rPr>
          <w:rFonts w:asciiTheme="minorHAnsi" w:hAnsiTheme="minorHAnsi" w:cstheme="minorHAnsi"/>
          <w:sz w:val="22"/>
          <w:szCs w:val="22"/>
          <w:u w:val="single"/>
        </w:rPr>
        <w:t>Staff training needed/undertaken – who, what, when (if applicable):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57533" w:rsidRPr="00791C13" w:rsidTr="00C57533">
        <w:tc>
          <w:tcPr>
            <w:tcW w:w="10762" w:type="dxa"/>
          </w:tcPr>
          <w:p w:rsidR="00C57533" w:rsidRPr="00791C13" w:rsidRDefault="00C57533" w:rsidP="00791C1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791C13"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  <w:t>Office use only.</w:t>
            </w:r>
          </w:p>
        </w:tc>
      </w:tr>
    </w:tbl>
    <w:p w:rsidR="00C57533" w:rsidRDefault="00C57533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C57533">
        <w:rPr>
          <w:rFonts w:asciiTheme="minorHAnsi" w:hAnsiTheme="minorHAnsi" w:cstheme="minorHAnsi"/>
          <w:sz w:val="22"/>
          <w:szCs w:val="22"/>
        </w:rPr>
        <w:lastRenderedPageBreak/>
        <w:t>The above information is, to the best of my knowledge, accurate at the time of writing. I will inform the school immediately, in writing, if there is any change in this Healthcare Plan.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 w:rsidR="00C57533" w:rsidTr="00C57533"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Parent/carer name: </w:t>
            </w:r>
          </w:p>
        </w:tc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57533" w:rsidTr="00C57533"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Parent/carer signature: </w:t>
            </w:r>
          </w:p>
        </w:tc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57533" w:rsidTr="00C57533">
        <w:tc>
          <w:tcPr>
            <w:tcW w:w="5381" w:type="dxa"/>
          </w:tcPr>
          <w:p w:rsidR="00C57533" w:rsidRDefault="00C57533" w:rsidP="00C57533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Date: </w:t>
            </w:r>
          </w:p>
        </w:tc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57533" w:rsidRDefault="00C57533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:rsidR="00C57533" w:rsidRPr="00C57533" w:rsidRDefault="00C57533" w:rsidP="00DF0059">
      <w:pPr>
        <w:spacing w:after="200" w:line="276" w:lineRule="auto"/>
        <w:rPr>
          <w:rFonts w:asciiTheme="minorHAnsi" w:hAnsiTheme="minorHAnsi" w:cstheme="minorHAnsi"/>
          <w:color w:val="BFBFBF" w:themeColor="background1" w:themeShade="BF"/>
          <w:sz w:val="22"/>
          <w:szCs w:val="22"/>
        </w:rPr>
      </w:pPr>
      <w:r w:rsidRPr="00C57533">
        <w:rPr>
          <w:rFonts w:asciiTheme="minorHAnsi" w:hAnsiTheme="minorHAnsi" w:cstheme="minorHAnsi"/>
          <w:color w:val="BFBFBF" w:themeColor="background1" w:themeShade="BF"/>
          <w:sz w:val="22"/>
          <w:szCs w:val="22"/>
        </w:rPr>
        <w:t>For office use only: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 w:rsidR="00C57533" w:rsidTr="00C57533"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Staff name: </w:t>
            </w:r>
          </w:p>
        </w:tc>
        <w:tc>
          <w:tcPr>
            <w:tcW w:w="5381" w:type="dxa"/>
          </w:tcPr>
          <w:p w:rsidR="00C57533" w:rsidRDefault="00F2656B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Joanne</w:t>
            </w:r>
            <w:r w:rsidR="00C57533">
              <w:rPr>
                <w:rFonts w:asciiTheme="minorHAnsi" w:hAnsiTheme="minorHAnsi" w:cstheme="minorHAnsi"/>
                <w:sz w:val="22"/>
                <w:szCs w:val="22"/>
              </w:rPr>
              <w:t xml:space="preserve"> Lyons </w:t>
            </w:r>
          </w:p>
        </w:tc>
      </w:tr>
      <w:tr w:rsidR="00C57533" w:rsidTr="00C57533"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Staff role: </w:t>
            </w:r>
          </w:p>
        </w:tc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Medical officer </w:t>
            </w:r>
          </w:p>
        </w:tc>
      </w:tr>
      <w:tr w:rsidR="00C57533" w:rsidTr="00C57533"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Staff signature: </w:t>
            </w:r>
          </w:p>
        </w:tc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57533" w:rsidTr="00C57533"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Date: </w:t>
            </w:r>
          </w:p>
        </w:tc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57533" w:rsidRDefault="00C57533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:rsidR="00C57533" w:rsidRPr="00C57533" w:rsidRDefault="00C57533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:rsidR="00C57533" w:rsidRPr="00876075" w:rsidRDefault="00C57533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  <w:u w:val="single"/>
        </w:rPr>
      </w:pPr>
    </w:p>
    <w:sectPr w:rsidR="00C57533" w:rsidRPr="00876075" w:rsidSect="00F35C3A">
      <w:headerReference w:type="default" r:id="rId8"/>
      <w:footerReference w:type="default" r:id="rId9"/>
      <w:pgSz w:w="11906" w:h="16838"/>
      <w:pgMar w:top="0" w:right="567" w:bottom="0" w:left="56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166" w:rsidRDefault="00A32166">
      <w:r>
        <w:separator/>
      </w:r>
    </w:p>
  </w:endnote>
  <w:endnote w:type="continuationSeparator" w:id="0">
    <w:p w:rsidR="00A32166" w:rsidRDefault="00A3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303" w:rsidRPr="00586147" w:rsidRDefault="00375303" w:rsidP="00375303">
    <w:pPr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Thomas Hickman School, Belgrave Road, Aylesbury, Bucks, HP19 9HP</w:t>
    </w:r>
  </w:p>
  <w:p w:rsidR="00375303" w:rsidRPr="00586147" w:rsidRDefault="00375303" w:rsidP="00375303">
    <w:pPr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Telephone: 01296 485683   Email:office@thomashickman.bucks.sch.uk</w:t>
    </w:r>
  </w:p>
  <w:p w:rsidR="00375303" w:rsidRPr="00586147" w:rsidRDefault="00375303" w:rsidP="00375303">
    <w:pPr>
      <w:spacing w:line="220" w:lineRule="exact"/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 xml:space="preserve">Website: </w:t>
    </w:r>
    <w:hyperlink r:id="rId1" w:history="1">
      <w:r w:rsidRPr="00586147">
        <w:rPr>
          <w:rStyle w:val="Hyperlink"/>
          <w:rFonts w:asciiTheme="minorHAnsi" w:hAnsiTheme="minorHAnsi" w:cstheme="minorHAnsi"/>
        </w:rPr>
        <w:t>www.thomashickman.bucks.sch.uk</w:t>
      </w:r>
    </w:hyperlink>
  </w:p>
  <w:p w:rsidR="006508BD" w:rsidRDefault="00375303" w:rsidP="006508BD">
    <w:pPr>
      <w:spacing w:line="220" w:lineRule="exact"/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Head</w:t>
    </w:r>
    <w:r w:rsidR="00FB2AD5" w:rsidRPr="00586147">
      <w:rPr>
        <w:rFonts w:asciiTheme="minorHAnsi" w:hAnsiTheme="minorHAnsi" w:cstheme="minorHAnsi"/>
      </w:rPr>
      <w:t xml:space="preserve"> </w:t>
    </w:r>
    <w:r w:rsidRPr="00586147">
      <w:rPr>
        <w:rFonts w:asciiTheme="minorHAnsi" w:hAnsiTheme="minorHAnsi" w:cstheme="minorHAnsi"/>
      </w:rPr>
      <w:t>teacher: Pippa Brand-</w:t>
    </w:r>
    <w:proofErr w:type="spellStart"/>
    <w:r w:rsidRPr="00586147">
      <w:rPr>
        <w:rFonts w:asciiTheme="minorHAnsi" w:hAnsiTheme="minorHAnsi" w:cstheme="minorHAnsi"/>
      </w:rPr>
      <w:t>Benee</w:t>
    </w:r>
    <w:proofErr w:type="spellEnd"/>
  </w:p>
  <w:p w:rsidR="006508BD" w:rsidRPr="00586147" w:rsidRDefault="00C4563B" w:rsidP="00C4563B">
    <w:pPr>
      <w:spacing w:line="220" w:lineRule="exact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1092835" cy="546100"/>
          <wp:effectExtent l="0" t="0" r="0" b="6350"/>
          <wp:wrapThrough wrapText="bothSides">
            <wp:wrapPolygon edited="0">
              <wp:start x="0" y="0"/>
              <wp:lineTo x="0" y="21098"/>
              <wp:lineTo x="21085" y="21098"/>
              <wp:lineTo x="21085" y="0"/>
              <wp:lineTo x="0" y="0"/>
            </wp:wrapPolygon>
          </wp:wrapThrough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wnload (5)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283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4697095</wp:posOffset>
          </wp:positionH>
          <wp:positionV relativeFrom="paragraph">
            <wp:posOffset>11430</wp:posOffset>
          </wp:positionV>
          <wp:extent cx="854710" cy="569595"/>
          <wp:effectExtent l="0" t="0" r="2540" b="1905"/>
          <wp:wrapThrough wrapText="bothSides">
            <wp:wrapPolygon edited="0">
              <wp:start x="0" y="0"/>
              <wp:lineTo x="0" y="20950"/>
              <wp:lineTo x="21183" y="20950"/>
              <wp:lineTo x="21183" y="0"/>
              <wp:lineTo x="0" y="0"/>
            </wp:wrapPolygon>
          </wp:wrapThrough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chool games gold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4710" cy="569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15240</wp:posOffset>
          </wp:positionV>
          <wp:extent cx="2422525" cy="597535"/>
          <wp:effectExtent l="0" t="0" r="0" b="0"/>
          <wp:wrapThrough wrapText="bothSides">
            <wp:wrapPolygon edited="0">
              <wp:start x="0" y="0"/>
              <wp:lineTo x="0" y="20659"/>
              <wp:lineTo x="21402" y="20659"/>
              <wp:lineTo x="21402" y="0"/>
              <wp:lineTo x="0" y="0"/>
            </wp:wrapPolygon>
          </wp:wrapThrough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tsmark.jpg"/>
                  <pic:cNvPicPr/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53" t="24636" r="9509" b="23844"/>
                  <a:stretch/>
                </pic:blipFill>
                <pic:spPr bwMode="auto">
                  <a:xfrm>
                    <a:off x="0" y="0"/>
                    <a:ext cx="2422525" cy="5975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32166" w:rsidRDefault="00A321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166" w:rsidRDefault="00A32166">
      <w:r>
        <w:separator/>
      </w:r>
    </w:p>
  </w:footnote>
  <w:footnote w:type="continuationSeparator" w:id="0">
    <w:p w:rsidR="00A32166" w:rsidRDefault="00A32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C3A" w:rsidRDefault="00F35C3A" w:rsidP="00F35C3A">
    <w:pPr>
      <w:pStyle w:val="Header"/>
    </w:pPr>
    <w:r w:rsidRPr="00F35C3A">
      <w:rPr>
        <w:rFonts w:asciiTheme="minorBidi" w:hAnsiTheme="minorBidi" w:cstheme="minorBidi"/>
        <w:b/>
        <w:bCs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F97F6ED" wp14:editId="73E8A00F">
          <wp:simplePos x="0" y="0"/>
          <wp:positionH relativeFrom="margin">
            <wp:align>center</wp:align>
          </wp:positionH>
          <wp:positionV relativeFrom="page">
            <wp:posOffset>76200</wp:posOffset>
          </wp:positionV>
          <wp:extent cx="7196455" cy="1238250"/>
          <wp:effectExtent l="0" t="0" r="4445" b="0"/>
          <wp:wrapThrough wrapText="bothSides">
            <wp:wrapPolygon edited="0">
              <wp:start x="0" y="0"/>
              <wp:lineTo x="0" y="21268"/>
              <wp:lineTo x="21556" y="21268"/>
              <wp:lineTo x="21556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-inspirational-quote-A4-format-2-01 (1)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93" b="12582"/>
                  <a:stretch/>
                </pic:blipFill>
                <pic:spPr bwMode="auto">
                  <a:xfrm>
                    <a:off x="0" y="0"/>
                    <a:ext cx="7196455" cy="12382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35C3A" w:rsidRDefault="00F35C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24BB2"/>
    <w:multiLevelType w:val="hybridMultilevel"/>
    <w:tmpl w:val="9FCE4CBA"/>
    <w:lvl w:ilvl="0" w:tplc="A4D4C7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962B4"/>
    <w:multiLevelType w:val="hybridMultilevel"/>
    <w:tmpl w:val="DAAC9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D5837"/>
    <w:multiLevelType w:val="hybridMultilevel"/>
    <w:tmpl w:val="184C6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DD0438"/>
    <w:multiLevelType w:val="hybridMultilevel"/>
    <w:tmpl w:val="1F22D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F1E59"/>
    <w:multiLevelType w:val="hybridMultilevel"/>
    <w:tmpl w:val="194CE1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27751"/>
    <w:multiLevelType w:val="hybridMultilevel"/>
    <w:tmpl w:val="E6AE3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003A6"/>
    <w:multiLevelType w:val="hybridMultilevel"/>
    <w:tmpl w:val="380CB6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1167D4"/>
    <w:multiLevelType w:val="hybridMultilevel"/>
    <w:tmpl w:val="767AB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855AC"/>
    <w:multiLevelType w:val="hybridMultilevel"/>
    <w:tmpl w:val="8BAA86EE"/>
    <w:lvl w:ilvl="0" w:tplc="0B668E9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BE486C"/>
    <w:multiLevelType w:val="hybridMultilevel"/>
    <w:tmpl w:val="C6147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B3D90"/>
    <w:multiLevelType w:val="hybridMultilevel"/>
    <w:tmpl w:val="EEBA104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1A559E"/>
    <w:multiLevelType w:val="hybridMultilevel"/>
    <w:tmpl w:val="AA6ED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421AFF"/>
    <w:multiLevelType w:val="hybridMultilevel"/>
    <w:tmpl w:val="144E6A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CF7704"/>
    <w:multiLevelType w:val="hybridMultilevel"/>
    <w:tmpl w:val="2714A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4179D"/>
    <w:multiLevelType w:val="hybridMultilevel"/>
    <w:tmpl w:val="3DDA4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0"/>
  </w:num>
  <w:num w:numId="5">
    <w:abstractNumId w:val="11"/>
  </w:num>
  <w:num w:numId="6">
    <w:abstractNumId w:val="14"/>
  </w:num>
  <w:num w:numId="7">
    <w:abstractNumId w:val="13"/>
  </w:num>
  <w:num w:numId="8">
    <w:abstractNumId w:val="5"/>
  </w:num>
  <w:num w:numId="9">
    <w:abstractNumId w:val="4"/>
  </w:num>
  <w:num w:numId="10">
    <w:abstractNumId w:val="12"/>
  </w:num>
  <w:num w:numId="11">
    <w:abstractNumId w:val="9"/>
  </w:num>
  <w:num w:numId="12">
    <w:abstractNumId w:val="7"/>
  </w:num>
  <w:num w:numId="13">
    <w:abstractNumId w:val="2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efaultTabStop w:val="720"/>
  <w:noPunctuationKerning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4C4"/>
    <w:rsid w:val="000533B3"/>
    <w:rsid w:val="000625D6"/>
    <w:rsid w:val="0007669F"/>
    <w:rsid w:val="000825B1"/>
    <w:rsid w:val="00092EAB"/>
    <w:rsid w:val="000D5FC2"/>
    <w:rsid w:val="001371F2"/>
    <w:rsid w:val="00175716"/>
    <w:rsid w:val="00197947"/>
    <w:rsid w:val="001A1801"/>
    <w:rsid w:val="001C4791"/>
    <w:rsid w:val="001D7C05"/>
    <w:rsid w:val="001F314F"/>
    <w:rsid w:val="00215919"/>
    <w:rsid w:val="002901A4"/>
    <w:rsid w:val="0029663D"/>
    <w:rsid w:val="002D602B"/>
    <w:rsid w:val="00320880"/>
    <w:rsid w:val="00336086"/>
    <w:rsid w:val="00375303"/>
    <w:rsid w:val="00395156"/>
    <w:rsid w:val="003A3BA8"/>
    <w:rsid w:val="003B0A45"/>
    <w:rsid w:val="003B19B7"/>
    <w:rsid w:val="003B52CD"/>
    <w:rsid w:val="003E014E"/>
    <w:rsid w:val="003F6325"/>
    <w:rsid w:val="004213B4"/>
    <w:rsid w:val="00425205"/>
    <w:rsid w:val="00492662"/>
    <w:rsid w:val="004A5520"/>
    <w:rsid w:val="004A560D"/>
    <w:rsid w:val="004E7FDA"/>
    <w:rsid w:val="005234C4"/>
    <w:rsid w:val="00550B9A"/>
    <w:rsid w:val="0058489C"/>
    <w:rsid w:val="00586147"/>
    <w:rsid w:val="00597539"/>
    <w:rsid w:val="005B4629"/>
    <w:rsid w:val="005D019C"/>
    <w:rsid w:val="00615B20"/>
    <w:rsid w:val="006508BD"/>
    <w:rsid w:val="00654455"/>
    <w:rsid w:val="006608B9"/>
    <w:rsid w:val="00660B92"/>
    <w:rsid w:val="0066614A"/>
    <w:rsid w:val="0067659C"/>
    <w:rsid w:val="006925F1"/>
    <w:rsid w:val="00695810"/>
    <w:rsid w:val="006C3A47"/>
    <w:rsid w:val="00773534"/>
    <w:rsid w:val="00783134"/>
    <w:rsid w:val="00791C13"/>
    <w:rsid w:val="007A439A"/>
    <w:rsid w:val="007E4EE3"/>
    <w:rsid w:val="007F12D9"/>
    <w:rsid w:val="008373D0"/>
    <w:rsid w:val="00844559"/>
    <w:rsid w:val="0085409F"/>
    <w:rsid w:val="00860E08"/>
    <w:rsid w:val="00874A2C"/>
    <w:rsid w:val="00876075"/>
    <w:rsid w:val="008E467D"/>
    <w:rsid w:val="009165B3"/>
    <w:rsid w:val="00925E58"/>
    <w:rsid w:val="00964212"/>
    <w:rsid w:val="00995FA8"/>
    <w:rsid w:val="009B3003"/>
    <w:rsid w:val="009B4808"/>
    <w:rsid w:val="009B58DD"/>
    <w:rsid w:val="009E50EA"/>
    <w:rsid w:val="00A026EF"/>
    <w:rsid w:val="00A32166"/>
    <w:rsid w:val="00A43408"/>
    <w:rsid w:val="00A62D48"/>
    <w:rsid w:val="00A708E5"/>
    <w:rsid w:val="00AC0EFB"/>
    <w:rsid w:val="00AD09B5"/>
    <w:rsid w:val="00AF5860"/>
    <w:rsid w:val="00B07F30"/>
    <w:rsid w:val="00BB56BB"/>
    <w:rsid w:val="00BD2414"/>
    <w:rsid w:val="00BD74DC"/>
    <w:rsid w:val="00BE0D58"/>
    <w:rsid w:val="00BE3AD3"/>
    <w:rsid w:val="00C02FB3"/>
    <w:rsid w:val="00C15C21"/>
    <w:rsid w:val="00C4563B"/>
    <w:rsid w:val="00C57533"/>
    <w:rsid w:val="00CA1C10"/>
    <w:rsid w:val="00CB1036"/>
    <w:rsid w:val="00CE2D6C"/>
    <w:rsid w:val="00D06FAF"/>
    <w:rsid w:val="00D201C3"/>
    <w:rsid w:val="00D2387F"/>
    <w:rsid w:val="00D35318"/>
    <w:rsid w:val="00D95882"/>
    <w:rsid w:val="00DA2FD0"/>
    <w:rsid w:val="00DC4EF9"/>
    <w:rsid w:val="00DD098F"/>
    <w:rsid w:val="00DE4B35"/>
    <w:rsid w:val="00DF0059"/>
    <w:rsid w:val="00E43657"/>
    <w:rsid w:val="00E43A31"/>
    <w:rsid w:val="00E64A40"/>
    <w:rsid w:val="00E81E94"/>
    <w:rsid w:val="00E976FE"/>
    <w:rsid w:val="00EB3C48"/>
    <w:rsid w:val="00F14892"/>
    <w:rsid w:val="00F20B48"/>
    <w:rsid w:val="00F2656B"/>
    <w:rsid w:val="00F35C3A"/>
    <w:rsid w:val="00F61FE2"/>
    <w:rsid w:val="00F661CF"/>
    <w:rsid w:val="00FB2AD5"/>
    <w:rsid w:val="00FC5287"/>
    <w:rsid w:val="00FD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/>
    <o:shapelayout v:ext="edit">
      <o:idmap v:ext="edit" data="1"/>
    </o:shapelayout>
  </w:shapeDefaults>
  <w:decimalSymbol w:val="."/>
  <w:listSeparator w:val=","/>
  <w15:docId w15:val="{17C92AD6-E1D7-4759-90B0-CE5DF294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styleId="Salutation">
    <w:name w:val="Salutation"/>
    <w:basedOn w:val="Normal"/>
    <w:next w:val="Normal"/>
  </w:style>
  <w:style w:type="paragraph" w:styleId="Date">
    <w:name w:val="Date"/>
    <w:basedOn w:val="Normal"/>
    <w:next w:val="Normal"/>
  </w:style>
  <w:style w:type="paragraph" w:styleId="Closing">
    <w:name w:val="Closing"/>
    <w:basedOn w:val="Normal"/>
  </w:style>
  <w:style w:type="paragraph" w:styleId="Signature">
    <w:name w:val="Signature"/>
    <w:basedOn w:val="Normal"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Pr>
      <w:color w:val="0000FF"/>
      <w:u w:val="single"/>
    </w:rPr>
  </w:style>
  <w:style w:type="table" w:styleId="TableGrid">
    <w:name w:val="Table Grid"/>
    <w:basedOn w:val="TableNormal"/>
    <w:uiPriority w:val="39"/>
    <w:rsid w:val="007F12D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5B20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D95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CB1036"/>
    <w:rPr>
      <w:color w:val="800080" w:themeColor="followedHyperlink"/>
      <w:u w:val="single"/>
    </w:rPr>
  </w:style>
  <w:style w:type="character" w:customStyle="1" w:styleId="HeaderChar">
    <w:name w:val="Header Char"/>
    <w:basedOn w:val="DefaultParagraphFont"/>
    <w:link w:val="Header"/>
    <w:rsid w:val="00F35C3A"/>
    <w:rPr>
      <w:rFonts w:ascii="Arial" w:hAnsi="Arial" w:cs="Arial"/>
      <w:sz w:val="24"/>
      <w:szCs w:val="24"/>
    </w:rPr>
  </w:style>
  <w:style w:type="paragraph" w:customStyle="1" w:styleId="Default">
    <w:name w:val="Default"/>
    <w:rsid w:val="00F35C3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0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hyperlink" Target="http://www.thomashickman.bucks.sch.uk" TargetMode="External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ta\AppData\Local\Microsoft\Windows\Temporary%20Internet%20Files\Content.IE5\5YTPWQ03\Headed%20PaperTH%20May%201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1EA10-A251-499A-B221-2A17898C4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PaperTH May 13</Template>
  <TotalTime>0</TotalTime>
  <Pages>3</Pages>
  <Words>259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Wendover C</vt:lpstr>
    </vt:vector>
  </TitlesOfParts>
  <Company>Buckinghamshire County Council</Company>
  <LinksUpToDate>false</LinksUpToDate>
  <CharactersWithSpaces>1825</CharactersWithSpaces>
  <SharedDoc>false</SharedDoc>
  <HLinks>
    <vt:vector size="6" baseType="variant">
      <vt:variant>
        <vt:i4>6619214</vt:i4>
      </vt:variant>
      <vt:variant>
        <vt:i4>0</vt:i4>
      </vt:variant>
      <vt:variant>
        <vt:i4>0</vt:i4>
      </vt:variant>
      <vt:variant>
        <vt:i4>5</vt:i4>
      </vt:variant>
      <vt:variant>
        <vt:lpwstr>mailto:office@thomashickman.bucks.sch.uk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Wendover C</dc:title>
  <dc:creator>Nita Harris</dc:creator>
  <cp:lastModifiedBy>jlyons</cp:lastModifiedBy>
  <cp:revision>2</cp:revision>
  <cp:lastPrinted>2019-07-23T07:33:00Z</cp:lastPrinted>
  <dcterms:created xsi:type="dcterms:W3CDTF">2020-09-17T11:13:00Z</dcterms:created>
  <dcterms:modified xsi:type="dcterms:W3CDTF">2020-09-17T11:13:00Z</dcterms:modified>
</cp:coreProperties>
</file>