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3D8" w:rsidRPr="00DC0C40" w:rsidRDefault="00DF4E0C" w:rsidP="00DC0C40">
      <w:pPr>
        <w:pStyle w:val="Default"/>
        <w:jc w:val="center"/>
        <w:rPr>
          <w:rFonts w:asciiTheme="minorHAnsi" w:hAnsiTheme="minorHAnsi" w:cstheme="minorHAnsi"/>
          <w:b/>
          <w:bCs/>
          <w:u w:val="single"/>
        </w:rPr>
      </w:pPr>
      <w:bookmarkStart w:id="0" w:name="_GoBack"/>
      <w:bookmarkEnd w:id="0"/>
      <w:r w:rsidRPr="00DF4E0C">
        <w:rPr>
          <w:rFonts w:asciiTheme="minorHAnsi" w:hAnsiTheme="minorHAnsi" w:cstheme="minorHAnsi"/>
          <w:b/>
          <w:bCs/>
          <w:u w:val="single"/>
        </w:rPr>
        <w:t>Authorisation for the administration of Buccal Midazolam</w:t>
      </w:r>
    </w:p>
    <w:p w:rsidR="00D903D8" w:rsidRPr="00D903D8" w:rsidRDefault="00D903D8" w:rsidP="00D903D8">
      <w:pPr>
        <w:pStyle w:val="Default"/>
        <w:rPr>
          <w:rFonts w:asciiTheme="minorHAnsi" w:hAnsiTheme="minorHAnsi"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111"/>
        <w:gridCol w:w="2403"/>
      </w:tblGrid>
      <w:tr w:rsidR="00E72D19" w:rsidTr="00DC0C40">
        <w:trPr>
          <w:trHeight w:val="710"/>
        </w:trPr>
        <w:tc>
          <w:tcPr>
            <w:tcW w:w="4248" w:type="dxa"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Name of child:</w:t>
            </w:r>
          </w:p>
        </w:tc>
        <w:tc>
          <w:tcPr>
            <w:tcW w:w="4111" w:type="dxa"/>
            <w:vMerge w:val="restart"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Address:</w:t>
            </w:r>
          </w:p>
        </w:tc>
        <w:tc>
          <w:tcPr>
            <w:tcW w:w="2403" w:type="dxa"/>
            <w:vMerge w:val="restart"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Child/young person’s photo </w:t>
            </w:r>
          </w:p>
        </w:tc>
      </w:tr>
      <w:tr w:rsidR="00E72D19" w:rsidTr="00DC0C40">
        <w:trPr>
          <w:trHeight w:val="706"/>
        </w:trPr>
        <w:tc>
          <w:tcPr>
            <w:tcW w:w="4248" w:type="dxa"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Date of birth: </w:t>
            </w:r>
          </w:p>
        </w:tc>
        <w:tc>
          <w:tcPr>
            <w:tcW w:w="4111" w:type="dxa"/>
            <w:vMerge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03" w:type="dxa"/>
            <w:vMerge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72D19" w:rsidTr="00DC0C40">
        <w:trPr>
          <w:trHeight w:val="689"/>
        </w:trPr>
        <w:tc>
          <w:tcPr>
            <w:tcW w:w="4248" w:type="dxa"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Name of school: </w:t>
            </w:r>
          </w:p>
        </w:tc>
        <w:tc>
          <w:tcPr>
            <w:tcW w:w="4111" w:type="dxa"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Next of kin: </w:t>
            </w:r>
          </w:p>
        </w:tc>
        <w:tc>
          <w:tcPr>
            <w:tcW w:w="2403" w:type="dxa"/>
            <w:vMerge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72D19" w:rsidTr="00DC0C40">
        <w:trPr>
          <w:trHeight w:val="713"/>
        </w:trPr>
        <w:tc>
          <w:tcPr>
            <w:tcW w:w="4248" w:type="dxa"/>
          </w:tcPr>
          <w:p w:rsid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Date Health Care Plan Completed: </w:t>
            </w:r>
          </w:p>
        </w:tc>
        <w:tc>
          <w:tcPr>
            <w:tcW w:w="4111" w:type="dxa"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Date to be reviewed: </w:t>
            </w:r>
          </w:p>
        </w:tc>
        <w:tc>
          <w:tcPr>
            <w:tcW w:w="2403" w:type="dxa"/>
            <w:vMerge/>
          </w:tcPr>
          <w:p w:rsidR="00E72D19" w:rsidRPr="00E72D19" w:rsidRDefault="00E72D19" w:rsidP="00DF0059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:rsidR="00C57533" w:rsidRPr="00E72D19" w:rsidRDefault="00C57533" w:rsidP="00DF0059">
      <w:pPr>
        <w:spacing w:after="200" w:line="276" w:lineRule="auto"/>
        <w:rPr>
          <w:rFonts w:asciiTheme="minorHAnsi" w:hAnsiTheme="minorHAnsi" w:cstheme="minorHAnsi"/>
          <w:sz w:val="2"/>
          <w:szCs w:val="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E72D19" w:rsidTr="00E72D19">
        <w:tc>
          <w:tcPr>
            <w:tcW w:w="5381" w:type="dxa"/>
          </w:tcPr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E72D19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Family Contact 1 </w:t>
            </w:r>
          </w:p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Name:</w:t>
            </w:r>
          </w:p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Phone No (Home):</w:t>
            </w:r>
          </w:p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Work:</w:t>
            </w:r>
          </w:p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Mobile:</w:t>
            </w:r>
          </w:p>
          <w:p w:rsid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Relationship:</w:t>
            </w:r>
          </w:p>
        </w:tc>
        <w:tc>
          <w:tcPr>
            <w:tcW w:w="5381" w:type="dxa"/>
          </w:tcPr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E72D19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Family Contact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2</w:t>
            </w:r>
          </w:p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Name:</w:t>
            </w:r>
          </w:p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Phone No (Home):</w:t>
            </w:r>
          </w:p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Work:</w:t>
            </w:r>
          </w:p>
          <w:p w:rsidR="00E72D19" w:rsidRPr="00E72D19" w:rsidRDefault="00E72D19" w:rsidP="00E72D19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Mobile:</w:t>
            </w:r>
          </w:p>
          <w:p w:rsidR="00E72D19" w:rsidRDefault="00E72D19" w:rsidP="00E72D1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72D19">
              <w:rPr>
                <w:rFonts w:asciiTheme="minorHAnsi" w:hAnsiTheme="minorHAnsi" w:cstheme="minorHAnsi"/>
                <w:sz w:val="22"/>
                <w:szCs w:val="22"/>
              </w:rPr>
              <w:t>Relationship:</w:t>
            </w:r>
          </w:p>
        </w:tc>
      </w:tr>
    </w:tbl>
    <w:p w:rsidR="00E72D19" w:rsidRPr="00DC0C40" w:rsidRDefault="00E72D19" w:rsidP="00DF0059">
      <w:pPr>
        <w:spacing w:after="200" w:line="276" w:lineRule="auto"/>
        <w:rPr>
          <w:rFonts w:asciiTheme="minorHAnsi" w:hAnsiTheme="minorHAnsi" w:cstheme="minorHAnsi"/>
          <w:sz w:val="2"/>
          <w:szCs w:val="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970"/>
      </w:tblGrid>
      <w:tr w:rsidR="00DC0C40" w:rsidTr="00DC0C40">
        <w:tc>
          <w:tcPr>
            <w:tcW w:w="7792" w:type="dxa"/>
          </w:tcPr>
          <w:p w:rsidR="00DC0C40" w:rsidRPr="00DC0C40" w:rsidRDefault="00DC0C40" w:rsidP="00DC0C4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C0C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Emergency Medication</w:t>
            </w:r>
          </w:p>
          <w:p w:rsidR="00DC0C40" w:rsidRPr="00DC0C40" w:rsidRDefault="00DC0C40" w:rsidP="00DC0C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  <w:r w:rsidRPr="00DC0C40">
              <w:rPr>
                <w:rFonts w:asciiTheme="minorHAnsi" w:hAnsiTheme="minorHAnsi" w:cstheme="minorHAnsi"/>
                <w:sz w:val="22"/>
                <w:szCs w:val="22"/>
              </w:rPr>
              <w:t xml:space="preserve">Start timing seizure.  </w:t>
            </w:r>
          </w:p>
          <w:p w:rsidR="00DC0C40" w:rsidRPr="00DC0C40" w:rsidRDefault="00DC0C40" w:rsidP="00DC0C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Pr="00DC0C40">
              <w:rPr>
                <w:rFonts w:asciiTheme="minorHAnsi" w:hAnsiTheme="minorHAnsi" w:cstheme="minorHAnsi"/>
                <w:sz w:val="22"/>
                <w:szCs w:val="22"/>
              </w:rPr>
              <w:t xml:space="preserve"> If seizure not resolved within 5 minutes</w:t>
            </w:r>
          </w:p>
          <w:p w:rsidR="00DC0C40" w:rsidRPr="00DC0C40" w:rsidRDefault="00DC0C40" w:rsidP="00DC0C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3. </w:t>
            </w:r>
            <w:r w:rsidRPr="00DC0C40">
              <w:rPr>
                <w:rFonts w:asciiTheme="minorHAnsi" w:hAnsiTheme="minorHAnsi" w:cstheme="minorHAnsi"/>
                <w:sz w:val="22"/>
                <w:szCs w:val="22"/>
              </w:rPr>
              <w:t>Administer Midazolam into the buccal cavity between cheek and lower gums.</w:t>
            </w:r>
          </w:p>
          <w:p w:rsidR="00DC0C40" w:rsidRPr="00DC0C40" w:rsidRDefault="00DC0C40" w:rsidP="00DC0C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4. </w:t>
            </w:r>
            <w:r w:rsidRPr="00DC0C40">
              <w:rPr>
                <w:rFonts w:asciiTheme="minorHAnsi" w:hAnsiTheme="minorHAnsi" w:cstheme="minorHAnsi"/>
                <w:sz w:val="22"/>
                <w:szCs w:val="22"/>
              </w:rPr>
              <w:t>Dial 999</w:t>
            </w:r>
          </w:p>
          <w:p w:rsidR="00DC0C40" w:rsidRPr="00DC0C40" w:rsidRDefault="00DC0C40" w:rsidP="00DC0C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C0C40">
              <w:rPr>
                <w:rFonts w:asciiTheme="minorHAnsi" w:hAnsiTheme="minorHAnsi" w:cstheme="minorHAnsi"/>
                <w:sz w:val="22"/>
                <w:szCs w:val="22"/>
              </w:rPr>
              <w:t>5. Watch breathing does not become shallow.</w:t>
            </w:r>
          </w:p>
          <w:p w:rsidR="00DC0C40" w:rsidRPr="00DC0C40" w:rsidRDefault="00DC0C40" w:rsidP="00DC0C4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C0C40">
              <w:rPr>
                <w:rFonts w:asciiTheme="minorHAnsi" w:hAnsiTheme="minorHAnsi" w:cstheme="minorHAnsi"/>
                <w:sz w:val="22"/>
                <w:szCs w:val="22"/>
              </w:rPr>
              <w:t xml:space="preserve">6. Put person in recovery position.  </w:t>
            </w:r>
          </w:p>
        </w:tc>
        <w:tc>
          <w:tcPr>
            <w:tcW w:w="2970" w:type="dxa"/>
          </w:tcPr>
          <w:p w:rsidR="00DC0C40" w:rsidRDefault="00DC0C40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DC0C40" w:rsidRDefault="00DC0C40" w:rsidP="00DC0C40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C0C40" w:rsidRPr="00DC0C40" w:rsidRDefault="00DC0C40" w:rsidP="00DC0C40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0C40">
              <w:rPr>
                <w:rFonts w:asciiTheme="minorHAnsi" w:hAnsiTheme="minorHAnsi" w:cstheme="minorHAnsi"/>
                <w:sz w:val="22"/>
                <w:szCs w:val="22"/>
              </w:rPr>
              <w:t>Midazolam Dose In mg | ml.</w:t>
            </w:r>
          </w:p>
        </w:tc>
      </w:tr>
      <w:tr w:rsidR="00DC0C40" w:rsidTr="000E2E93">
        <w:tc>
          <w:tcPr>
            <w:tcW w:w="10762" w:type="dxa"/>
            <w:gridSpan w:val="2"/>
          </w:tcPr>
          <w:p w:rsidR="00DC0C40" w:rsidRPr="00DC0C40" w:rsidRDefault="00DC0C40" w:rsidP="00DC0C40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0C40">
              <w:rPr>
                <w:rFonts w:asciiTheme="minorHAnsi" w:hAnsiTheme="minorHAnsi" w:cstheme="minorHAnsi"/>
                <w:sz w:val="22"/>
                <w:szCs w:val="22"/>
              </w:rPr>
              <w:t>The Midazolam is kept with a trained member of staff, so can be accessed and administered when required.</w:t>
            </w:r>
          </w:p>
        </w:tc>
      </w:tr>
    </w:tbl>
    <w:p w:rsidR="00DC0C40" w:rsidRPr="00DC0C40" w:rsidRDefault="00DC0C40" w:rsidP="00DC0C40">
      <w:pPr>
        <w:spacing w:after="200" w:line="276" w:lineRule="auto"/>
        <w:rPr>
          <w:rFonts w:asciiTheme="minorHAnsi" w:hAnsiTheme="minorHAnsi" w:cstheme="minorHAnsi"/>
          <w:sz w:val="2"/>
          <w:szCs w:val="2"/>
        </w:rPr>
      </w:pPr>
    </w:p>
    <w:p w:rsidR="00E72D19" w:rsidRPr="00DC0C40" w:rsidRDefault="00DC0C40" w:rsidP="00DC0C40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DC0C40">
        <w:rPr>
          <w:rFonts w:asciiTheme="minorHAnsi" w:hAnsiTheme="minorHAnsi" w:cstheme="minorHAnsi"/>
          <w:sz w:val="22"/>
          <w:szCs w:val="22"/>
        </w:rPr>
        <w:t>Copies held by: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C0C40">
        <w:rPr>
          <w:rFonts w:asciiTheme="minorHAnsi" w:hAnsiTheme="minorHAnsi" w:cstheme="minorHAnsi"/>
          <w:sz w:val="22"/>
          <w:szCs w:val="22"/>
        </w:rPr>
        <w:t>Parents /School.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7"/>
        <w:gridCol w:w="3587"/>
        <w:gridCol w:w="3588"/>
      </w:tblGrid>
      <w:tr w:rsidR="00DC0C40" w:rsidTr="00DC0C40">
        <w:tc>
          <w:tcPr>
            <w:tcW w:w="3587" w:type="dxa"/>
          </w:tcPr>
          <w:p w:rsidR="00DC0C40" w:rsidRDefault="00DC0C40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Parent/guardian:</w:t>
            </w:r>
          </w:p>
        </w:tc>
        <w:tc>
          <w:tcPr>
            <w:tcW w:w="3587" w:type="dxa"/>
          </w:tcPr>
          <w:p w:rsidR="00DC0C40" w:rsidRDefault="00DC0C40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Signature: </w:t>
            </w:r>
          </w:p>
        </w:tc>
        <w:tc>
          <w:tcPr>
            <w:tcW w:w="3588" w:type="dxa"/>
          </w:tcPr>
          <w:p w:rsidR="00DC0C40" w:rsidRDefault="00DC0C40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Date:</w:t>
            </w:r>
          </w:p>
        </w:tc>
      </w:tr>
      <w:tr w:rsidR="00DC0C40" w:rsidTr="00DC0C40">
        <w:tc>
          <w:tcPr>
            <w:tcW w:w="3587" w:type="dxa"/>
          </w:tcPr>
          <w:p w:rsidR="00DC0C40" w:rsidRDefault="00DC0C40" w:rsidP="00DC0C40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DC0C40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Head teacher or Welfare Officer :</w:t>
            </w:r>
          </w:p>
        </w:tc>
        <w:tc>
          <w:tcPr>
            <w:tcW w:w="3587" w:type="dxa"/>
          </w:tcPr>
          <w:p w:rsidR="00DC0C40" w:rsidRDefault="00DC0C40" w:rsidP="00DC0C40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Signature: </w:t>
            </w:r>
          </w:p>
        </w:tc>
        <w:tc>
          <w:tcPr>
            <w:tcW w:w="3588" w:type="dxa"/>
          </w:tcPr>
          <w:p w:rsidR="00DC0C40" w:rsidRDefault="00DC0C40" w:rsidP="00DC0C40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Date:</w:t>
            </w:r>
          </w:p>
        </w:tc>
      </w:tr>
    </w:tbl>
    <w:p w:rsidR="00DC0C40" w:rsidRDefault="00DC0C40" w:rsidP="00DC0C40">
      <w:pPr>
        <w:spacing w:after="200"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DC0C40" w:rsidRPr="00DC0C40" w:rsidRDefault="00DC0C40" w:rsidP="00DC0C40">
      <w:pPr>
        <w:spacing w:after="20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C0C40">
        <w:rPr>
          <w:rFonts w:asciiTheme="minorHAnsi" w:hAnsiTheme="minorHAnsi" w:cstheme="minorHAnsi"/>
          <w:sz w:val="22"/>
          <w:szCs w:val="22"/>
        </w:rPr>
        <w:t>Note for parents: Parents/carers are reminded of the importance of informing school of any changes in treatment/medication or ongoing concerns/changes in seizure patterns.</w:t>
      </w:r>
    </w:p>
    <w:sectPr w:rsidR="00DC0C40" w:rsidRPr="00DC0C40" w:rsidSect="00F35C3A">
      <w:headerReference w:type="default" r:id="rId8"/>
      <w:footerReference w:type="default" r:id="rId9"/>
      <w:pgSz w:w="11906" w:h="16838"/>
      <w:pgMar w:top="0" w:right="567" w:bottom="0" w:left="56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166" w:rsidRDefault="00A32166">
      <w:r>
        <w:separator/>
      </w:r>
    </w:p>
  </w:endnote>
  <w:endnote w:type="continuationSeparator" w:id="0">
    <w:p w:rsidR="00A32166" w:rsidRDefault="00A3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Thomas Hickman School, Belgrave Road, Aylesbury, Bucks, HP19 9HP</w:t>
    </w:r>
  </w:p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Telephone: 01296 485683   Email:office@thomashickman.bucks.sch.uk</w:t>
    </w:r>
  </w:p>
  <w:p w:rsidR="00375303" w:rsidRPr="00586147" w:rsidRDefault="00375303" w:rsidP="00375303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 xml:space="preserve">Website: </w:t>
    </w:r>
    <w:hyperlink r:id="rId1" w:history="1">
      <w:r w:rsidRPr="00586147">
        <w:rPr>
          <w:rStyle w:val="Hyperlink"/>
          <w:rFonts w:asciiTheme="minorHAnsi" w:hAnsiTheme="minorHAnsi" w:cstheme="minorHAnsi"/>
        </w:rPr>
        <w:t>www.thomashickman.bucks.sch.uk</w:t>
      </w:r>
    </w:hyperlink>
  </w:p>
  <w:p w:rsidR="006508BD" w:rsidRDefault="00375303" w:rsidP="006508BD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Head</w:t>
    </w:r>
    <w:r w:rsidR="00FB2AD5" w:rsidRPr="00586147">
      <w:rPr>
        <w:rFonts w:asciiTheme="minorHAnsi" w:hAnsiTheme="minorHAnsi" w:cstheme="minorHAnsi"/>
      </w:rPr>
      <w:t xml:space="preserve"> </w:t>
    </w:r>
    <w:r w:rsidRPr="00586147">
      <w:rPr>
        <w:rFonts w:asciiTheme="minorHAnsi" w:hAnsiTheme="minorHAnsi" w:cstheme="minorHAnsi"/>
      </w:rPr>
      <w:t>teacher: Pippa Brand-</w:t>
    </w:r>
    <w:proofErr w:type="spellStart"/>
    <w:r w:rsidRPr="00586147">
      <w:rPr>
        <w:rFonts w:asciiTheme="minorHAnsi" w:hAnsiTheme="minorHAnsi" w:cstheme="minorHAnsi"/>
      </w:rPr>
      <w:t>Benee</w:t>
    </w:r>
    <w:proofErr w:type="spellEnd"/>
  </w:p>
  <w:p w:rsidR="006508BD" w:rsidRPr="00586147" w:rsidRDefault="00C4563B" w:rsidP="00C4563B">
    <w:pPr>
      <w:spacing w:line="220" w:lineRule="exact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092835" cy="546100"/>
          <wp:effectExtent l="0" t="0" r="0" b="6350"/>
          <wp:wrapThrough wrapText="bothSides">
            <wp:wrapPolygon edited="0">
              <wp:start x="0" y="0"/>
              <wp:lineTo x="0" y="21098"/>
              <wp:lineTo x="21085" y="21098"/>
              <wp:lineTo x="21085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wnload (5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83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4697095</wp:posOffset>
          </wp:positionH>
          <wp:positionV relativeFrom="paragraph">
            <wp:posOffset>11430</wp:posOffset>
          </wp:positionV>
          <wp:extent cx="854710" cy="569595"/>
          <wp:effectExtent l="0" t="0" r="2540" b="1905"/>
          <wp:wrapThrough wrapText="bothSides">
            <wp:wrapPolygon edited="0">
              <wp:start x="0" y="0"/>
              <wp:lineTo x="0" y="20950"/>
              <wp:lineTo x="21183" y="20950"/>
              <wp:lineTo x="21183" y="0"/>
              <wp:lineTo x="0" y="0"/>
            </wp:wrapPolygon>
          </wp:wrapThrough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 gold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710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15240</wp:posOffset>
          </wp:positionV>
          <wp:extent cx="2422525" cy="597535"/>
          <wp:effectExtent l="0" t="0" r="0" b="0"/>
          <wp:wrapThrough wrapText="bothSides">
            <wp:wrapPolygon edited="0">
              <wp:start x="0" y="0"/>
              <wp:lineTo x="0" y="20659"/>
              <wp:lineTo x="21402" y="20659"/>
              <wp:lineTo x="21402" y="0"/>
              <wp:lineTo x="0" y="0"/>
            </wp:wrapPolygon>
          </wp:wrapThrough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mark.jp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53" t="24636" r="9509" b="23844"/>
                  <a:stretch/>
                </pic:blipFill>
                <pic:spPr bwMode="auto">
                  <a:xfrm>
                    <a:off x="0" y="0"/>
                    <a:ext cx="24225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2166" w:rsidRDefault="00A321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166" w:rsidRDefault="00A32166">
      <w:r>
        <w:separator/>
      </w:r>
    </w:p>
  </w:footnote>
  <w:footnote w:type="continuationSeparator" w:id="0">
    <w:p w:rsidR="00A32166" w:rsidRDefault="00A32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C3A" w:rsidRDefault="00F35C3A" w:rsidP="00F35C3A">
    <w:pPr>
      <w:pStyle w:val="Header"/>
    </w:pPr>
    <w:r w:rsidRPr="00F35C3A">
      <w:rPr>
        <w:rFonts w:asciiTheme="minorBidi" w:hAnsiTheme="minorBidi" w:cstheme="minorBidi"/>
        <w:b/>
        <w:bCs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F97F6ED" wp14:editId="73E8A00F">
          <wp:simplePos x="0" y="0"/>
          <wp:positionH relativeFrom="margin">
            <wp:align>center</wp:align>
          </wp:positionH>
          <wp:positionV relativeFrom="page">
            <wp:posOffset>76200</wp:posOffset>
          </wp:positionV>
          <wp:extent cx="7196455" cy="1238250"/>
          <wp:effectExtent l="0" t="0" r="4445" b="0"/>
          <wp:wrapThrough wrapText="bothSides">
            <wp:wrapPolygon edited="0">
              <wp:start x="0" y="0"/>
              <wp:lineTo x="0" y="21268"/>
              <wp:lineTo x="21556" y="21268"/>
              <wp:lineTo x="21556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-inspirational-quote-A4-format-2-01 (1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93" b="12582"/>
                  <a:stretch/>
                </pic:blipFill>
                <pic:spPr bwMode="auto">
                  <a:xfrm>
                    <a:off x="0" y="0"/>
                    <a:ext cx="7196455" cy="1238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35C3A" w:rsidRDefault="00F35C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4BB2"/>
    <w:multiLevelType w:val="hybridMultilevel"/>
    <w:tmpl w:val="9FCE4CBA"/>
    <w:lvl w:ilvl="0" w:tplc="A4D4C7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62B4"/>
    <w:multiLevelType w:val="hybridMultilevel"/>
    <w:tmpl w:val="DAAC9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D5837"/>
    <w:multiLevelType w:val="hybridMultilevel"/>
    <w:tmpl w:val="184C6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D0438"/>
    <w:multiLevelType w:val="hybridMultilevel"/>
    <w:tmpl w:val="1F22D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F1E59"/>
    <w:multiLevelType w:val="hybridMultilevel"/>
    <w:tmpl w:val="194CE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27751"/>
    <w:multiLevelType w:val="hybridMultilevel"/>
    <w:tmpl w:val="E6AE3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003A6"/>
    <w:multiLevelType w:val="hybridMultilevel"/>
    <w:tmpl w:val="380CB6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1167D4"/>
    <w:multiLevelType w:val="hybridMultilevel"/>
    <w:tmpl w:val="767AB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855AC"/>
    <w:multiLevelType w:val="hybridMultilevel"/>
    <w:tmpl w:val="8BAA86EE"/>
    <w:lvl w:ilvl="0" w:tplc="0B668E9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E486C"/>
    <w:multiLevelType w:val="hybridMultilevel"/>
    <w:tmpl w:val="C6147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3D90"/>
    <w:multiLevelType w:val="hybridMultilevel"/>
    <w:tmpl w:val="EEBA104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1A559E"/>
    <w:multiLevelType w:val="hybridMultilevel"/>
    <w:tmpl w:val="AA6ED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21AFF"/>
    <w:multiLevelType w:val="hybridMultilevel"/>
    <w:tmpl w:val="144E6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F7704"/>
    <w:multiLevelType w:val="hybridMultilevel"/>
    <w:tmpl w:val="2714A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4179D"/>
    <w:multiLevelType w:val="hybridMultilevel"/>
    <w:tmpl w:val="3DDA4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0"/>
  </w:num>
  <w:num w:numId="5">
    <w:abstractNumId w:val="11"/>
  </w:num>
  <w:num w:numId="6">
    <w:abstractNumId w:val="14"/>
  </w:num>
  <w:num w:numId="7">
    <w:abstractNumId w:val="13"/>
  </w:num>
  <w:num w:numId="8">
    <w:abstractNumId w:val="5"/>
  </w:num>
  <w:num w:numId="9">
    <w:abstractNumId w:val="4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20"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C4"/>
    <w:rsid w:val="000533B3"/>
    <w:rsid w:val="000625D6"/>
    <w:rsid w:val="0007669F"/>
    <w:rsid w:val="000825B1"/>
    <w:rsid w:val="00092EAB"/>
    <w:rsid w:val="000D5FC2"/>
    <w:rsid w:val="001371F2"/>
    <w:rsid w:val="00175716"/>
    <w:rsid w:val="00197947"/>
    <w:rsid w:val="001A1801"/>
    <w:rsid w:val="001C4791"/>
    <w:rsid w:val="001D7C05"/>
    <w:rsid w:val="001F314F"/>
    <w:rsid w:val="00215919"/>
    <w:rsid w:val="002901A4"/>
    <w:rsid w:val="0029663D"/>
    <w:rsid w:val="002D602B"/>
    <w:rsid w:val="00320880"/>
    <w:rsid w:val="00336086"/>
    <w:rsid w:val="00375303"/>
    <w:rsid w:val="00395156"/>
    <w:rsid w:val="003A3BA8"/>
    <w:rsid w:val="003B0A45"/>
    <w:rsid w:val="003B19B7"/>
    <w:rsid w:val="003B52CD"/>
    <w:rsid w:val="003E014E"/>
    <w:rsid w:val="003F6325"/>
    <w:rsid w:val="004213B4"/>
    <w:rsid w:val="00425205"/>
    <w:rsid w:val="00492662"/>
    <w:rsid w:val="004A5520"/>
    <w:rsid w:val="004A560D"/>
    <w:rsid w:val="004E7FDA"/>
    <w:rsid w:val="005234C4"/>
    <w:rsid w:val="00550B9A"/>
    <w:rsid w:val="0058489C"/>
    <w:rsid w:val="00586147"/>
    <w:rsid w:val="00597539"/>
    <w:rsid w:val="005B4629"/>
    <w:rsid w:val="005D019C"/>
    <w:rsid w:val="00615B20"/>
    <w:rsid w:val="006508BD"/>
    <w:rsid w:val="00654455"/>
    <w:rsid w:val="006608B9"/>
    <w:rsid w:val="00660B92"/>
    <w:rsid w:val="0066614A"/>
    <w:rsid w:val="0067659C"/>
    <w:rsid w:val="006925F1"/>
    <w:rsid w:val="00695810"/>
    <w:rsid w:val="006C3A47"/>
    <w:rsid w:val="00773534"/>
    <w:rsid w:val="00783134"/>
    <w:rsid w:val="00791C13"/>
    <w:rsid w:val="007A439A"/>
    <w:rsid w:val="007E4EE3"/>
    <w:rsid w:val="007F12D9"/>
    <w:rsid w:val="008373D0"/>
    <w:rsid w:val="00844559"/>
    <w:rsid w:val="0085409F"/>
    <w:rsid w:val="00860E08"/>
    <w:rsid w:val="00874A2C"/>
    <w:rsid w:val="00876075"/>
    <w:rsid w:val="008D3C91"/>
    <w:rsid w:val="008E467D"/>
    <w:rsid w:val="009165B3"/>
    <w:rsid w:val="00925E58"/>
    <w:rsid w:val="00964212"/>
    <w:rsid w:val="00995FA8"/>
    <w:rsid w:val="009B3003"/>
    <w:rsid w:val="009B4808"/>
    <w:rsid w:val="009B58DD"/>
    <w:rsid w:val="009E50EA"/>
    <w:rsid w:val="00A026EF"/>
    <w:rsid w:val="00A32166"/>
    <w:rsid w:val="00A43408"/>
    <w:rsid w:val="00A62D48"/>
    <w:rsid w:val="00A708E5"/>
    <w:rsid w:val="00AC0EFB"/>
    <w:rsid w:val="00AD09B5"/>
    <w:rsid w:val="00AF5860"/>
    <w:rsid w:val="00B07F30"/>
    <w:rsid w:val="00BB56BB"/>
    <w:rsid w:val="00BD2414"/>
    <w:rsid w:val="00BD74DC"/>
    <w:rsid w:val="00BE0D58"/>
    <w:rsid w:val="00BE3AD3"/>
    <w:rsid w:val="00C02FB3"/>
    <w:rsid w:val="00C15C21"/>
    <w:rsid w:val="00C4563B"/>
    <w:rsid w:val="00C57533"/>
    <w:rsid w:val="00CA1C10"/>
    <w:rsid w:val="00CB1036"/>
    <w:rsid w:val="00CE2D6C"/>
    <w:rsid w:val="00D06FAF"/>
    <w:rsid w:val="00D201C3"/>
    <w:rsid w:val="00D2387F"/>
    <w:rsid w:val="00D35318"/>
    <w:rsid w:val="00D903D8"/>
    <w:rsid w:val="00D95882"/>
    <w:rsid w:val="00DA2FD0"/>
    <w:rsid w:val="00DC0C40"/>
    <w:rsid w:val="00DC4EF9"/>
    <w:rsid w:val="00DD098F"/>
    <w:rsid w:val="00DF0059"/>
    <w:rsid w:val="00DF4E0C"/>
    <w:rsid w:val="00E43657"/>
    <w:rsid w:val="00E43A31"/>
    <w:rsid w:val="00E64A40"/>
    <w:rsid w:val="00E72D19"/>
    <w:rsid w:val="00E81E94"/>
    <w:rsid w:val="00E976FE"/>
    <w:rsid w:val="00EB3C48"/>
    <w:rsid w:val="00F14892"/>
    <w:rsid w:val="00F20B48"/>
    <w:rsid w:val="00F35C3A"/>
    <w:rsid w:val="00F61FE2"/>
    <w:rsid w:val="00F661CF"/>
    <w:rsid w:val="00FB2AD5"/>
    <w:rsid w:val="00FC5287"/>
    <w:rsid w:val="00FD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."/>
  <w:listSeparator w:val=","/>
  <w15:docId w15:val="{17C92AD6-E1D7-4759-90B0-CE5DF294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Salutation">
    <w:name w:val="Salutation"/>
    <w:basedOn w:val="Normal"/>
    <w:next w:val="Normal"/>
  </w:style>
  <w:style w:type="paragraph" w:styleId="Date">
    <w:name w:val="Date"/>
    <w:basedOn w:val="Normal"/>
    <w:next w:val="Normal"/>
  </w:style>
  <w:style w:type="paragraph" w:styleId="Closing">
    <w:name w:val="Closing"/>
    <w:basedOn w:val="Normal"/>
  </w:style>
  <w:style w:type="paragraph" w:styleId="Signature">
    <w:name w:val="Signature"/>
    <w:basedOn w:val="Normal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39"/>
    <w:rsid w:val="007F12D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5B20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D95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CB1036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rsid w:val="00F35C3A"/>
    <w:rPr>
      <w:rFonts w:ascii="Arial" w:hAnsi="Arial" w:cs="Arial"/>
      <w:sz w:val="24"/>
      <w:szCs w:val="24"/>
    </w:rPr>
  </w:style>
  <w:style w:type="paragraph" w:customStyle="1" w:styleId="Default">
    <w:name w:val="Default"/>
    <w:rsid w:val="00F35C3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Grid0">
    <w:name w:val="TableGrid"/>
    <w:rsid w:val="00E72D1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0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hyperlink" Target="http://www.thomashickman.bucks.sch.uk" TargetMode="External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ta\AppData\Local\Microsoft\Windows\Temporary%20Internet%20Files\Content.IE5\5YTPWQ03\Headed%20PaperTH%20May%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C8D8E-43B9-4A6C-851F-809E8682E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PaperTH May 13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Wendover C</vt:lpstr>
    </vt:vector>
  </TitlesOfParts>
  <Company>Buckinghamshire County Council</Company>
  <LinksUpToDate>false</LinksUpToDate>
  <CharactersWithSpaces>1054</CharactersWithSpaces>
  <SharedDoc>false</SharedDoc>
  <HLinks>
    <vt:vector size="6" baseType="variant">
      <vt:variant>
        <vt:i4>6619214</vt:i4>
      </vt:variant>
      <vt:variant>
        <vt:i4>0</vt:i4>
      </vt:variant>
      <vt:variant>
        <vt:i4>0</vt:i4>
      </vt:variant>
      <vt:variant>
        <vt:i4>5</vt:i4>
      </vt:variant>
      <vt:variant>
        <vt:lpwstr>mailto:office@thomashickman.bucks.sch.uk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Wendover C</dc:title>
  <dc:creator>Nita Harris</dc:creator>
  <cp:lastModifiedBy>jlyons</cp:lastModifiedBy>
  <cp:revision>2</cp:revision>
  <cp:lastPrinted>2019-07-23T07:33:00Z</cp:lastPrinted>
  <dcterms:created xsi:type="dcterms:W3CDTF">2020-09-17T11:12:00Z</dcterms:created>
  <dcterms:modified xsi:type="dcterms:W3CDTF">2020-09-17T11:12:00Z</dcterms:modified>
</cp:coreProperties>
</file>